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3ED8D" w14:textId="0E08D8DF" w:rsidR="009E46FC" w:rsidRDefault="00785508">
      <w:pPr>
        <w:rPr>
          <w:rFonts w:ascii="Arial" w:hAnsi="Arial" w:cs="Arial"/>
          <w:b/>
          <w:bCs/>
          <w:color w:val="D65C1A"/>
          <w:sz w:val="36"/>
          <w:szCs w:val="36"/>
          <w:lang w:val="en-US"/>
        </w:rPr>
        <w:sectPr w:rsidR="009E46FC" w:rsidSect="009E46FC">
          <w:footerReference w:type="default" r:id="rId8"/>
          <w:type w:val="continuous"/>
          <w:pgSz w:w="11906" w:h="16838"/>
          <w:pgMar w:top="284" w:right="284" w:bottom="284" w:left="284" w:header="709" w:footer="0" w:gutter="0"/>
          <w:cols w:space="708"/>
          <w:titlePg/>
          <w:docGrid w:linePitch="360"/>
        </w:sectPr>
      </w:pPr>
      <w:r>
        <w:rPr>
          <w:rFonts w:ascii="Arial" w:hAnsi="Arial" w:cs="Arial"/>
          <w:b/>
          <w:bCs/>
          <w:noProof/>
          <w:color w:val="D65C1A"/>
          <w:sz w:val="36"/>
          <w:szCs w:val="36"/>
          <w:lang w:val="en-US"/>
        </w:rPr>
        <w:drawing>
          <wp:inline distT="0" distB="0" distL="0" distR="0" wp14:anchorId="04749FDC" wp14:editId="2EB89EF3">
            <wp:extent cx="7199630" cy="10184765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02DA" w14:textId="7B4190D1" w:rsidR="006F4BB0" w:rsidRPr="00A9060A" w:rsidRDefault="006F4BB0" w:rsidP="00A9060A">
      <w:pPr>
        <w:pStyle w:val="ListParagraph"/>
        <w:spacing w:after="0" w:line="240" w:lineRule="auto"/>
        <w:ind w:left="0"/>
        <w:jc w:val="both"/>
        <w:rPr>
          <w:rFonts w:ascii="Arial" w:hAnsi="Arial" w:cs="Arial"/>
          <w:b/>
          <w:bCs/>
        </w:rPr>
      </w:pPr>
    </w:p>
    <w:p w14:paraId="1F150833" w14:textId="1BD11460" w:rsidR="00967914" w:rsidRPr="004366F1" w:rsidRDefault="001046EE" w:rsidP="00A9060A">
      <w:pPr>
        <w:pStyle w:val="NoSpacing"/>
        <w:rPr>
          <w:rFonts w:ascii="Arial" w:hAnsi="Arial" w:cs="Arial"/>
          <w:b/>
          <w:bCs/>
          <w:color w:val="D65C1A"/>
        </w:rPr>
      </w:pPr>
      <w:r w:rsidRPr="004366F1">
        <w:rPr>
          <w:rFonts w:ascii="Arial" w:hAnsi="Arial" w:cs="Arial"/>
          <w:b/>
          <w:bCs/>
          <w:noProof/>
          <w:color w:val="D65C1A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24161B" wp14:editId="3AF94E3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238250" cy="90011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0011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7DC7D" w14:textId="51439F78" w:rsidR="001046EE" w:rsidRDefault="001046EE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046E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Introduction</w:t>
                            </w:r>
                          </w:p>
                          <w:p w14:paraId="2A49B009" w14:textId="67F32342" w:rsidR="004366F1" w:rsidRDefault="004366F1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59C7A95" w14:textId="0F179DA5" w:rsidR="004366F1" w:rsidRDefault="004366F1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8076BA1" w14:textId="6FB8CB2A" w:rsidR="004366F1" w:rsidRDefault="004366F1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F56F5A2" w14:textId="661A0691" w:rsidR="004366F1" w:rsidRDefault="004366F1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F7AC3CB" w14:textId="73B5F16C" w:rsidR="004366F1" w:rsidRDefault="004366F1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5FBC2A8" w14:textId="1AFBC3AC" w:rsidR="004366F1" w:rsidRDefault="004366F1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78E61AB" w14:textId="3C45C233" w:rsidR="004366F1" w:rsidRDefault="004366F1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B37F9A4" w14:textId="0D70DDA0" w:rsidR="004366F1" w:rsidRDefault="004366F1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DF2FCD2" w14:textId="2DD9D8E2" w:rsidR="004366F1" w:rsidRDefault="004366F1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96232B7" w14:textId="67405D6F" w:rsidR="004366F1" w:rsidRDefault="004366F1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B4D6C0D" w14:textId="54370ACF" w:rsidR="004366F1" w:rsidRDefault="004366F1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EA68A1A" w14:textId="360CFEA8" w:rsidR="004366F1" w:rsidRPr="004366F1" w:rsidRDefault="004366F1" w:rsidP="004366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A68CF45" w14:textId="432CBDB1" w:rsidR="00926774" w:rsidRDefault="004366F1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Procedure</w:t>
                            </w:r>
                            <w:r w:rsidR="009267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 nominating</w:t>
                            </w:r>
                          </w:p>
                          <w:p w14:paraId="26761521" w14:textId="1B15670F" w:rsid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F1F7CA6" w14:textId="15FDA9C0" w:rsid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F65DC21" w14:textId="41BAAC5D" w:rsid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173457A" w14:textId="2E3D1D0F" w:rsid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99083B7" w14:textId="3819F752" w:rsid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731D7BC" w14:textId="2E2E240F" w:rsid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B2A2858" w14:textId="5B5A8A17" w:rsid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B707131" w14:textId="63B340A9" w:rsid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EC487C1" w14:textId="0498FAB1" w:rsid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BD60A46" w14:textId="5D55258D" w:rsid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68E7175" w14:textId="41A36A2C" w:rsid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52CFD91" w14:textId="1A086684" w:rsid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F518A54" w14:textId="06349116" w:rsidR="00926774" w:rsidRPr="00926774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29AEA0EE" w14:textId="5D5D44FB" w:rsidR="00926774" w:rsidRPr="001046EE" w:rsidRDefault="00926774" w:rsidP="009267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Categories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416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pt;width:97.5pt;height:708.7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" fillcolor="#ed7d31 [3205]" stroked="f">
                <v:textbox>
                  <w:txbxContent>
                    <w:p w14:paraId="5B27DC7D" w14:textId="51439F78" w:rsidR="001046EE" w:rsidRDefault="001046EE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046E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Introduction</w:t>
                      </w:r>
                    </w:p>
                    <w:p w14:paraId="2A49B009" w14:textId="67F32342" w:rsidR="004366F1" w:rsidRDefault="004366F1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59C7A95" w14:textId="0F179DA5" w:rsidR="004366F1" w:rsidRDefault="004366F1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8076BA1" w14:textId="6FB8CB2A" w:rsidR="004366F1" w:rsidRDefault="004366F1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F56F5A2" w14:textId="661A0691" w:rsidR="004366F1" w:rsidRDefault="004366F1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F7AC3CB" w14:textId="73B5F16C" w:rsidR="004366F1" w:rsidRDefault="004366F1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5FBC2A8" w14:textId="1AFBC3AC" w:rsidR="004366F1" w:rsidRDefault="004366F1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78E61AB" w14:textId="3C45C233" w:rsidR="004366F1" w:rsidRDefault="004366F1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B37F9A4" w14:textId="0D70DDA0" w:rsidR="004366F1" w:rsidRDefault="004366F1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DF2FCD2" w14:textId="2DD9D8E2" w:rsidR="004366F1" w:rsidRDefault="004366F1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96232B7" w14:textId="67405D6F" w:rsidR="004366F1" w:rsidRDefault="004366F1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B4D6C0D" w14:textId="54370ACF" w:rsidR="004366F1" w:rsidRDefault="004366F1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EA68A1A" w14:textId="360CFEA8" w:rsidR="004366F1" w:rsidRPr="004366F1" w:rsidRDefault="004366F1" w:rsidP="004366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A68CF45" w14:textId="432CBDB1" w:rsidR="00926774" w:rsidRDefault="004366F1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Procedure</w:t>
                      </w:r>
                      <w:r w:rsidR="0092677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for nominating</w:t>
                      </w:r>
                    </w:p>
                    <w:p w14:paraId="26761521" w14:textId="1B15670F" w:rsid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F1F7CA6" w14:textId="15FDA9C0" w:rsid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F65DC21" w14:textId="41BAAC5D" w:rsid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173457A" w14:textId="2E3D1D0F" w:rsid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99083B7" w14:textId="3819F752" w:rsid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731D7BC" w14:textId="2E2E240F" w:rsid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B2A2858" w14:textId="5B5A8A17" w:rsid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B707131" w14:textId="63B340A9" w:rsid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EC487C1" w14:textId="0498FAB1" w:rsid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BD60A46" w14:textId="5D55258D" w:rsid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68E7175" w14:textId="41A36A2C" w:rsid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52CFD91" w14:textId="1A086684" w:rsid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F518A54" w14:textId="06349116" w:rsidR="00926774" w:rsidRPr="00926774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29AEA0EE" w14:textId="5D5D44FB" w:rsidR="00926774" w:rsidRPr="001046EE" w:rsidRDefault="00926774" w:rsidP="009267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Categories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66F1" w:rsidRPr="004366F1">
        <w:rPr>
          <w:rFonts w:ascii="Arial" w:hAnsi="Arial" w:cs="Arial"/>
          <w:b/>
          <w:bCs/>
          <w:noProof/>
          <w:color w:val="D65C1A"/>
          <w:sz w:val="24"/>
          <w:szCs w:val="24"/>
        </w:rPr>
        <w:t>Do you know someone who has been volunteering at their club for a number of years or has made a significant contribution to their club?</w:t>
      </w:r>
      <w:r w:rsidR="00FC6ADB" w:rsidRPr="004366F1">
        <w:rPr>
          <w:rFonts w:ascii="Arial" w:hAnsi="Arial" w:cs="Arial"/>
          <w:b/>
          <w:bCs/>
          <w:noProof/>
          <w:color w:val="D65C1A"/>
          <w:sz w:val="24"/>
          <w:szCs w:val="24"/>
        </w:rPr>
        <w:t xml:space="preserve">  </w:t>
      </w:r>
    </w:p>
    <w:p w14:paraId="1B5FF4B8" w14:textId="77777777" w:rsidR="00967914" w:rsidRPr="00967914" w:rsidRDefault="00967914" w:rsidP="00A9060A">
      <w:pPr>
        <w:pStyle w:val="NoSpacing"/>
        <w:rPr>
          <w:rFonts w:ascii="Arial" w:hAnsi="Arial" w:cs="Arial"/>
          <w:b/>
          <w:bCs/>
          <w:color w:val="FFFFFF" w:themeColor="background1"/>
        </w:rPr>
      </w:pPr>
    </w:p>
    <w:p w14:paraId="2954BB0C" w14:textId="718C3336" w:rsidR="004366F1" w:rsidRPr="004366F1" w:rsidRDefault="004366F1" w:rsidP="004366F1">
      <w:pPr>
        <w:pStyle w:val="NoSpacing"/>
        <w:rPr>
          <w:rFonts w:ascii="Arial" w:hAnsi="Arial" w:cs="Arial"/>
          <w:b/>
          <w:bCs/>
        </w:rPr>
      </w:pPr>
      <w:r w:rsidRPr="004366F1">
        <w:rPr>
          <w:rFonts w:ascii="Arial" w:hAnsi="Arial" w:cs="Arial"/>
          <w:b/>
          <w:bCs/>
        </w:rPr>
        <w:t xml:space="preserve">National Volunteer Week </w:t>
      </w:r>
      <w:r>
        <w:rPr>
          <w:rFonts w:ascii="Arial" w:hAnsi="Arial" w:cs="Arial"/>
          <w:b/>
          <w:bCs/>
        </w:rPr>
        <w:t xml:space="preserve">will be celebrated from </w:t>
      </w:r>
      <w:r w:rsidR="00785508">
        <w:rPr>
          <w:rFonts w:ascii="Arial" w:hAnsi="Arial" w:cs="Arial"/>
          <w:b/>
          <w:bCs/>
        </w:rPr>
        <w:t>20-26</w:t>
      </w:r>
      <w:r>
        <w:rPr>
          <w:rFonts w:ascii="Arial" w:hAnsi="Arial" w:cs="Arial"/>
          <w:b/>
          <w:bCs/>
        </w:rPr>
        <w:t xml:space="preserve"> May 202</w:t>
      </w:r>
      <w:r w:rsidR="00785508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. It </w:t>
      </w:r>
      <w:r w:rsidRPr="004366F1">
        <w:rPr>
          <w:rFonts w:ascii="Arial" w:hAnsi="Arial" w:cs="Arial"/>
          <w:b/>
          <w:bCs/>
        </w:rPr>
        <w:t>recognises individuals that have made a significant contribution to their sporting club, service club or community group and / or given an outstanding service over a number of years. There is also an option to recognise a group of volunteers who have been involved in an event or project at your club or group.</w:t>
      </w:r>
    </w:p>
    <w:p w14:paraId="3298956D" w14:textId="77777777" w:rsidR="004366F1" w:rsidRPr="004366F1" w:rsidRDefault="004366F1" w:rsidP="004366F1">
      <w:pPr>
        <w:pStyle w:val="NoSpacing"/>
        <w:rPr>
          <w:rFonts w:ascii="Arial" w:hAnsi="Arial" w:cs="Arial"/>
          <w:b/>
          <w:bCs/>
        </w:rPr>
      </w:pPr>
    </w:p>
    <w:p w14:paraId="22BF2ACB" w14:textId="2E11EF2C" w:rsidR="001472F8" w:rsidRDefault="004366F1" w:rsidP="004366F1">
      <w:pPr>
        <w:pStyle w:val="NoSpacing"/>
        <w:rPr>
          <w:rFonts w:ascii="Arial" w:hAnsi="Arial" w:cs="Arial"/>
        </w:rPr>
      </w:pPr>
      <w:r w:rsidRPr="004366F1">
        <w:rPr>
          <w:rFonts w:ascii="Arial" w:hAnsi="Arial" w:cs="Arial"/>
          <w:b/>
          <w:bCs/>
        </w:rPr>
        <w:t>A certificate of recognition will be presented to all nominated individuals and groups at a morning tea</w:t>
      </w:r>
      <w:r w:rsidR="00C40900">
        <w:rPr>
          <w:rFonts w:ascii="Arial" w:hAnsi="Arial" w:cs="Arial"/>
          <w:b/>
          <w:bCs/>
        </w:rPr>
        <w:t xml:space="preserve"> on </w:t>
      </w:r>
      <w:r w:rsidR="005C0806">
        <w:rPr>
          <w:rFonts w:ascii="Arial" w:hAnsi="Arial" w:cs="Arial"/>
          <w:b/>
          <w:bCs/>
        </w:rPr>
        <w:t>Monday 20 May 2024</w:t>
      </w:r>
      <w:r w:rsidR="00C40900">
        <w:rPr>
          <w:rFonts w:ascii="Arial" w:hAnsi="Arial" w:cs="Arial"/>
          <w:b/>
          <w:bCs/>
        </w:rPr>
        <w:t xml:space="preserve"> from 10</w:t>
      </w:r>
      <w:r w:rsidR="00C344A6">
        <w:rPr>
          <w:rFonts w:ascii="Arial" w:hAnsi="Arial" w:cs="Arial"/>
          <w:b/>
          <w:bCs/>
        </w:rPr>
        <w:t>.30</w:t>
      </w:r>
      <w:r w:rsidR="00C40900">
        <w:rPr>
          <w:rFonts w:ascii="Arial" w:hAnsi="Arial" w:cs="Arial"/>
          <w:b/>
          <w:bCs/>
        </w:rPr>
        <w:t>am to 11</w:t>
      </w:r>
      <w:r w:rsidR="00C344A6">
        <w:rPr>
          <w:rFonts w:ascii="Arial" w:hAnsi="Arial" w:cs="Arial"/>
          <w:b/>
          <w:bCs/>
        </w:rPr>
        <w:t>.30</w:t>
      </w:r>
      <w:r w:rsidR="00C40900">
        <w:rPr>
          <w:rFonts w:ascii="Arial" w:hAnsi="Arial" w:cs="Arial"/>
          <w:b/>
          <w:bCs/>
        </w:rPr>
        <w:t xml:space="preserve">am at the </w:t>
      </w:r>
      <w:r w:rsidR="005C0806">
        <w:rPr>
          <w:rFonts w:ascii="Arial" w:hAnsi="Arial" w:cs="Arial"/>
          <w:b/>
          <w:bCs/>
        </w:rPr>
        <w:t>Hotel Renmark Function Room</w:t>
      </w:r>
      <w:r w:rsidRPr="004366F1">
        <w:rPr>
          <w:rFonts w:ascii="Arial" w:hAnsi="Arial" w:cs="Arial"/>
          <w:b/>
          <w:bCs/>
        </w:rPr>
        <w:t>.</w:t>
      </w:r>
    </w:p>
    <w:p w14:paraId="0E0ABB9D" w14:textId="129FB6DB" w:rsidR="001046EE" w:rsidRDefault="001046EE" w:rsidP="003419B3">
      <w:pPr>
        <w:pStyle w:val="NoSpacing"/>
        <w:rPr>
          <w:rFonts w:ascii="Arial" w:hAnsi="Arial" w:cs="Arial"/>
        </w:rPr>
      </w:pPr>
    </w:p>
    <w:p w14:paraId="1436AD61" w14:textId="77777777" w:rsidR="004366F1" w:rsidRPr="00B17ABA" w:rsidRDefault="004366F1" w:rsidP="003419B3">
      <w:pPr>
        <w:pStyle w:val="NoSpacing"/>
        <w:rPr>
          <w:rFonts w:ascii="Arial" w:hAnsi="Arial" w:cs="Arial"/>
        </w:rPr>
      </w:pPr>
    </w:p>
    <w:p w14:paraId="725592BE" w14:textId="63B75F2A" w:rsidR="004366F1" w:rsidRPr="004366F1" w:rsidRDefault="004366F1" w:rsidP="004366F1">
      <w:pPr>
        <w:pStyle w:val="NoSpacing"/>
        <w:rPr>
          <w:rFonts w:ascii="Arial" w:hAnsi="Arial" w:cs="Arial"/>
        </w:rPr>
      </w:pPr>
      <w:r w:rsidRPr="004366F1">
        <w:rPr>
          <w:rFonts w:ascii="Arial" w:hAnsi="Arial" w:cs="Arial"/>
        </w:rPr>
        <w:t xml:space="preserve">Complete this form and return to council by </w:t>
      </w:r>
      <w:r w:rsidR="005C0806">
        <w:rPr>
          <w:rFonts w:ascii="Arial" w:hAnsi="Arial" w:cs="Arial"/>
        </w:rPr>
        <w:t>10am Monday 13 May 2024</w:t>
      </w:r>
      <w:r w:rsidRPr="004366F1">
        <w:rPr>
          <w:rFonts w:ascii="Arial" w:hAnsi="Arial" w:cs="Arial"/>
        </w:rPr>
        <w:t>.</w:t>
      </w:r>
    </w:p>
    <w:p w14:paraId="57EB7A9C" w14:textId="77777777" w:rsidR="004366F1" w:rsidRPr="004366F1" w:rsidRDefault="004366F1" w:rsidP="004366F1">
      <w:pPr>
        <w:pStyle w:val="NoSpacing"/>
        <w:rPr>
          <w:rFonts w:ascii="Arial" w:hAnsi="Arial" w:cs="Arial"/>
        </w:rPr>
      </w:pPr>
    </w:p>
    <w:p w14:paraId="7FCB889C" w14:textId="775FA1D1" w:rsidR="004366F1" w:rsidRPr="004366F1" w:rsidRDefault="004366F1" w:rsidP="004366F1">
      <w:pPr>
        <w:pStyle w:val="NoSpacing"/>
        <w:rPr>
          <w:rFonts w:ascii="Arial" w:hAnsi="Arial" w:cs="Arial"/>
        </w:rPr>
      </w:pPr>
      <w:r w:rsidRPr="004366F1">
        <w:rPr>
          <w:rFonts w:ascii="Arial" w:hAnsi="Arial" w:cs="Arial"/>
        </w:rPr>
        <w:t xml:space="preserve">All enquiries can be directed to Renmark Paringa Council 8580 3000 or </w:t>
      </w:r>
      <w:r w:rsidR="00785508">
        <w:rPr>
          <w:rFonts w:ascii="Arial" w:hAnsi="Arial" w:cs="Arial"/>
        </w:rPr>
        <w:t>council</w:t>
      </w:r>
      <w:r w:rsidRPr="004366F1">
        <w:rPr>
          <w:rFonts w:ascii="Arial" w:hAnsi="Arial" w:cs="Arial"/>
        </w:rPr>
        <w:t xml:space="preserve">@renmarkparinga.sa.gov.au </w:t>
      </w:r>
    </w:p>
    <w:p w14:paraId="3E44D5FD" w14:textId="77777777" w:rsidR="004366F1" w:rsidRPr="004366F1" w:rsidRDefault="004366F1" w:rsidP="004366F1">
      <w:pPr>
        <w:pStyle w:val="NoSpacing"/>
        <w:rPr>
          <w:rFonts w:ascii="Arial" w:hAnsi="Arial" w:cs="Arial"/>
        </w:rPr>
      </w:pPr>
    </w:p>
    <w:p w14:paraId="236BC75C" w14:textId="77777777" w:rsidR="004366F1" w:rsidRPr="004366F1" w:rsidRDefault="004366F1" w:rsidP="004366F1">
      <w:pPr>
        <w:pStyle w:val="NoSpacing"/>
        <w:rPr>
          <w:rFonts w:ascii="Arial" w:hAnsi="Arial" w:cs="Arial"/>
        </w:rPr>
      </w:pPr>
    </w:p>
    <w:p w14:paraId="78CBCF63" w14:textId="77777777" w:rsidR="004366F1" w:rsidRPr="004366F1" w:rsidRDefault="004366F1" w:rsidP="004366F1">
      <w:pPr>
        <w:pStyle w:val="NoSpacing"/>
        <w:rPr>
          <w:rFonts w:ascii="Arial" w:hAnsi="Arial" w:cs="Arial"/>
        </w:rPr>
      </w:pPr>
      <w:r w:rsidRPr="004366F1">
        <w:rPr>
          <w:rFonts w:ascii="Arial" w:hAnsi="Arial" w:cs="Arial"/>
        </w:rPr>
        <w:t>How to get your nomination form to Council:</w:t>
      </w:r>
    </w:p>
    <w:p w14:paraId="3DE0074B" w14:textId="272FB106" w:rsidR="004366F1" w:rsidRPr="004366F1" w:rsidRDefault="004366F1" w:rsidP="004366F1">
      <w:pPr>
        <w:pStyle w:val="NoSpacing"/>
        <w:rPr>
          <w:rFonts w:ascii="Arial" w:hAnsi="Arial" w:cs="Arial"/>
        </w:rPr>
      </w:pPr>
      <w:r w:rsidRPr="004366F1">
        <w:rPr>
          <w:rFonts w:ascii="Arial" w:hAnsi="Arial" w:cs="Arial"/>
        </w:rPr>
        <w:t>Post:</w:t>
      </w:r>
      <w:r w:rsidRPr="004366F1">
        <w:rPr>
          <w:rFonts w:ascii="Arial" w:hAnsi="Arial" w:cs="Arial"/>
        </w:rPr>
        <w:tab/>
      </w:r>
      <w:r w:rsidR="00926774">
        <w:rPr>
          <w:rFonts w:ascii="Arial" w:hAnsi="Arial" w:cs="Arial"/>
        </w:rPr>
        <w:tab/>
      </w:r>
      <w:r w:rsidRPr="004366F1">
        <w:rPr>
          <w:rFonts w:ascii="Arial" w:hAnsi="Arial" w:cs="Arial"/>
        </w:rPr>
        <w:t>Renmark Paringa Council, PO Box 730, Renmark SA 5341</w:t>
      </w:r>
    </w:p>
    <w:p w14:paraId="5684ABAD" w14:textId="6BA6EF0C" w:rsidR="004366F1" w:rsidRPr="004366F1" w:rsidRDefault="004366F1" w:rsidP="004366F1">
      <w:pPr>
        <w:pStyle w:val="NoSpacing"/>
        <w:rPr>
          <w:rFonts w:ascii="Arial" w:hAnsi="Arial" w:cs="Arial"/>
        </w:rPr>
      </w:pPr>
      <w:r w:rsidRPr="004366F1">
        <w:rPr>
          <w:rFonts w:ascii="Arial" w:hAnsi="Arial" w:cs="Arial"/>
        </w:rPr>
        <w:t>Deliver:</w:t>
      </w:r>
      <w:r w:rsidRPr="004366F1">
        <w:rPr>
          <w:rFonts w:ascii="Arial" w:hAnsi="Arial" w:cs="Arial"/>
        </w:rPr>
        <w:tab/>
      </w:r>
      <w:r w:rsidR="00926774">
        <w:rPr>
          <w:rFonts w:ascii="Arial" w:hAnsi="Arial" w:cs="Arial"/>
        </w:rPr>
        <w:tab/>
      </w:r>
      <w:r w:rsidRPr="004366F1">
        <w:rPr>
          <w:rFonts w:ascii="Arial" w:hAnsi="Arial" w:cs="Arial"/>
        </w:rPr>
        <w:t xml:space="preserve">Renmark Paringa Community &amp; Civic Centre, </w:t>
      </w:r>
    </w:p>
    <w:p w14:paraId="3ABAE71C" w14:textId="7E2D7E37" w:rsidR="004366F1" w:rsidRPr="004366F1" w:rsidRDefault="00926774" w:rsidP="004366F1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366F1" w:rsidRPr="004366F1">
        <w:rPr>
          <w:rFonts w:ascii="Arial" w:hAnsi="Arial" w:cs="Arial"/>
        </w:rPr>
        <w:tab/>
      </w:r>
      <w:r w:rsidR="004366F1" w:rsidRPr="004366F1">
        <w:rPr>
          <w:rFonts w:ascii="Arial" w:hAnsi="Arial" w:cs="Arial"/>
        </w:rPr>
        <w:tab/>
        <w:t>61 Eighteenth Street, Renmark SA 5341</w:t>
      </w:r>
    </w:p>
    <w:p w14:paraId="2F410027" w14:textId="77777777" w:rsidR="004366F1" w:rsidRPr="004366F1" w:rsidRDefault="004366F1" w:rsidP="004366F1">
      <w:pPr>
        <w:pStyle w:val="NoSpacing"/>
        <w:rPr>
          <w:rFonts w:ascii="Arial" w:hAnsi="Arial" w:cs="Arial"/>
        </w:rPr>
      </w:pPr>
      <w:r w:rsidRPr="004366F1">
        <w:rPr>
          <w:rFonts w:ascii="Arial" w:hAnsi="Arial" w:cs="Arial"/>
        </w:rPr>
        <w:t>Email:</w:t>
      </w:r>
      <w:r w:rsidRPr="004366F1">
        <w:rPr>
          <w:rFonts w:ascii="Arial" w:hAnsi="Arial" w:cs="Arial"/>
        </w:rPr>
        <w:tab/>
      </w:r>
      <w:r w:rsidRPr="004366F1">
        <w:rPr>
          <w:rFonts w:ascii="Arial" w:hAnsi="Arial" w:cs="Arial"/>
        </w:rPr>
        <w:tab/>
        <w:t xml:space="preserve">council@renmarkparinga.sa.gov.au </w:t>
      </w:r>
    </w:p>
    <w:p w14:paraId="6BAFAFFB" w14:textId="77777777" w:rsidR="004366F1" w:rsidRPr="004366F1" w:rsidRDefault="004366F1" w:rsidP="004366F1">
      <w:pPr>
        <w:pStyle w:val="NoSpacing"/>
        <w:rPr>
          <w:rFonts w:ascii="Arial" w:hAnsi="Arial" w:cs="Arial"/>
        </w:rPr>
      </w:pPr>
    </w:p>
    <w:p w14:paraId="66AD1BAF" w14:textId="4DFF2BE4" w:rsidR="00592FB4" w:rsidRDefault="004366F1" w:rsidP="004366F1">
      <w:pPr>
        <w:pStyle w:val="NoSpacing"/>
        <w:rPr>
          <w:rFonts w:ascii="Arial" w:hAnsi="Arial" w:cs="Arial"/>
        </w:rPr>
      </w:pPr>
      <w:r w:rsidRPr="004366F1">
        <w:rPr>
          <w:rFonts w:ascii="Arial" w:hAnsi="Arial" w:cs="Arial"/>
        </w:rPr>
        <w:t>If required, additional material may be attached to your nomination.</w:t>
      </w:r>
    </w:p>
    <w:p w14:paraId="52D6B06E" w14:textId="3F0754F5" w:rsidR="001046EE" w:rsidRDefault="001046EE" w:rsidP="00764674">
      <w:pPr>
        <w:spacing w:after="0" w:line="240" w:lineRule="auto"/>
        <w:jc w:val="both"/>
        <w:rPr>
          <w:rFonts w:ascii="Arial" w:hAnsi="Arial" w:cs="Arial"/>
        </w:rPr>
      </w:pPr>
    </w:p>
    <w:p w14:paraId="175309AE" w14:textId="67A72768" w:rsidR="00926774" w:rsidRDefault="00926774" w:rsidP="00764674">
      <w:pPr>
        <w:spacing w:after="0" w:line="240" w:lineRule="auto"/>
        <w:jc w:val="both"/>
        <w:rPr>
          <w:rFonts w:ascii="Arial" w:hAnsi="Arial" w:cs="Arial"/>
        </w:rPr>
      </w:pPr>
    </w:p>
    <w:p w14:paraId="6A1B2778" w14:textId="4992229C" w:rsidR="00926774" w:rsidRPr="00926774" w:rsidRDefault="00926774" w:rsidP="00926774">
      <w:pPr>
        <w:spacing w:after="0" w:line="240" w:lineRule="auto"/>
        <w:jc w:val="both"/>
        <w:rPr>
          <w:rFonts w:ascii="Arial" w:hAnsi="Arial" w:cs="Arial"/>
        </w:rPr>
      </w:pPr>
      <w:r w:rsidRPr="00926774">
        <w:rPr>
          <w:rFonts w:ascii="Arial" w:hAnsi="Arial" w:cs="Arial"/>
          <w:b/>
          <w:bCs/>
        </w:rPr>
        <w:t>Service Recognition</w:t>
      </w:r>
      <w:r w:rsidRPr="00926774">
        <w:rPr>
          <w:rFonts w:ascii="Arial" w:hAnsi="Arial" w:cs="Arial"/>
        </w:rPr>
        <w:t>: To be eligible the person must be volunteering within Renmark Paringa Council area and have been volunteering at one club for 10,15,</w:t>
      </w:r>
      <w:r w:rsidR="00103F43">
        <w:rPr>
          <w:rFonts w:ascii="Arial" w:hAnsi="Arial" w:cs="Arial"/>
        </w:rPr>
        <w:t xml:space="preserve"> </w:t>
      </w:r>
      <w:r w:rsidRPr="00926774">
        <w:rPr>
          <w:rFonts w:ascii="Arial" w:hAnsi="Arial" w:cs="Arial"/>
        </w:rPr>
        <w:t>20,</w:t>
      </w:r>
      <w:r w:rsidR="00103F43">
        <w:rPr>
          <w:rFonts w:ascii="Arial" w:hAnsi="Arial" w:cs="Arial"/>
        </w:rPr>
        <w:t xml:space="preserve"> </w:t>
      </w:r>
      <w:r w:rsidRPr="00926774">
        <w:rPr>
          <w:rFonts w:ascii="Arial" w:hAnsi="Arial" w:cs="Arial"/>
        </w:rPr>
        <w:t>25 or 30 years plus.</w:t>
      </w:r>
    </w:p>
    <w:p w14:paraId="2EC60AB3" w14:textId="77777777" w:rsidR="00926774" w:rsidRPr="00926774" w:rsidRDefault="00926774" w:rsidP="00926774">
      <w:pPr>
        <w:spacing w:after="0" w:line="240" w:lineRule="auto"/>
        <w:jc w:val="both"/>
        <w:rPr>
          <w:rFonts w:ascii="Arial" w:hAnsi="Arial" w:cs="Arial"/>
        </w:rPr>
      </w:pPr>
    </w:p>
    <w:p w14:paraId="7E954246" w14:textId="77777777" w:rsidR="00926774" w:rsidRPr="00926774" w:rsidRDefault="00926774" w:rsidP="00926774">
      <w:pPr>
        <w:spacing w:after="0" w:line="240" w:lineRule="auto"/>
        <w:jc w:val="both"/>
        <w:rPr>
          <w:rFonts w:ascii="Arial" w:hAnsi="Arial" w:cs="Arial"/>
        </w:rPr>
      </w:pPr>
      <w:r w:rsidRPr="00926774">
        <w:rPr>
          <w:rFonts w:ascii="Arial" w:hAnsi="Arial" w:cs="Arial"/>
          <w:b/>
          <w:bCs/>
        </w:rPr>
        <w:t>Significant Contribution Recognition</w:t>
      </w:r>
      <w:r w:rsidRPr="00926774">
        <w:rPr>
          <w:rFonts w:ascii="Arial" w:hAnsi="Arial" w:cs="Arial"/>
        </w:rPr>
        <w:t>: To be eligible the person must be volunteering within the Renmark Paringa Council area and have made a significant contribution to the club/group they are involved in.</w:t>
      </w:r>
    </w:p>
    <w:p w14:paraId="3F1C820C" w14:textId="77777777" w:rsidR="00926774" w:rsidRPr="00926774" w:rsidRDefault="00926774" w:rsidP="00926774">
      <w:pPr>
        <w:spacing w:after="0" w:line="240" w:lineRule="auto"/>
        <w:jc w:val="both"/>
        <w:rPr>
          <w:rFonts w:ascii="Arial" w:hAnsi="Arial" w:cs="Arial"/>
        </w:rPr>
      </w:pPr>
    </w:p>
    <w:p w14:paraId="129FC0C3" w14:textId="7B3CC063" w:rsidR="00926774" w:rsidRDefault="00926774" w:rsidP="00926774">
      <w:pPr>
        <w:spacing w:after="0" w:line="240" w:lineRule="auto"/>
        <w:jc w:val="both"/>
        <w:rPr>
          <w:rFonts w:ascii="Arial" w:hAnsi="Arial" w:cs="Arial"/>
        </w:rPr>
      </w:pPr>
      <w:r w:rsidRPr="00926774">
        <w:rPr>
          <w:rFonts w:ascii="Arial" w:hAnsi="Arial" w:cs="Arial"/>
          <w:b/>
          <w:bCs/>
        </w:rPr>
        <w:t>Club Event or Project Recognition</w:t>
      </w:r>
      <w:r w:rsidRPr="00926774">
        <w:rPr>
          <w:rFonts w:ascii="Arial" w:hAnsi="Arial" w:cs="Arial"/>
        </w:rPr>
        <w:t>: To be eligible the person/group must have assisted with organising an event or significant project at their club/group. The event or project must have been held during the past year (202</w:t>
      </w:r>
      <w:r w:rsidR="005C0806">
        <w:rPr>
          <w:rFonts w:ascii="Arial" w:hAnsi="Arial" w:cs="Arial"/>
        </w:rPr>
        <w:t>3</w:t>
      </w:r>
      <w:r w:rsidRPr="00926774">
        <w:rPr>
          <w:rFonts w:ascii="Arial" w:hAnsi="Arial" w:cs="Arial"/>
        </w:rPr>
        <w:t>) in the Renmark Paringa Council area.</w:t>
      </w:r>
    </w:p>
    <w:p w14:paraId="4E58B1AD" w14:textId="77777777" w:rsidR="00926774" w:rsidRPr="00764674" w:rsidRDefault="00926774" w:rsidP="00926774">
      <w:pPr>
        <w:spacing w:after="0" w:line="240" w:lineRule="auto"/>
        <w:jc w:val="both"/>
        <w:rPr>
          <w:rFonts w:ascii="Arial" w:hAnsi="Arial" w:cs="Arial"/>
        </w:rPr>
      </w:pPr>
    </w:p>
    <w:p w14:paraId="38B3D7F3" w14:textId="74CAAF72" w:rsidR="00D21043" w:rsidRDefault="00926774" w:rsidP="00926774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bookmarkStart w:id="0" w:name="_Hlk67042595"/>
      <w:r w:rsidRPr="00926774">
        <w:rPr>
          <w:rFonts w:ascii="Arial" w:hAnsi="Arial" w:cs="Arial"/>
          <w:b/>
          <w:bCs/>
          <w:sz w:val="32"/>
          <w:szCs w:val="32"/>
          <w:u w:val="single"/>
        </w:rPr>
        <w:t xml:space="preserve">Nominations close at </w:t>
      </w:r>
      <w:r w:rsidR="005C0806">
        <w:rPr>
          <w:rFonts w:ascii="Arial" w:hAnsi="Arial" w:cs="Arial"/>
          <w:b/>
          <w:bCs/>
          <w:sz w:val="32"/>
          <w:szCs w:val="32"/>
          <w:u w:val="single"/>
        </w:rPr>
        <w:t>10am Monday 13</w:t>
      </w:r>
      <w:r w:rsidRPr="00926774">
        <w:rPr>
          <w:rFonts w:ascii="Arial" w:hAnsi="Arial" w:cs="Arial"/>
          <w:b/>
          <w:bCs/>
          <w:sz w:val="32"/>
          <w:szCs w:val="32"/>
          <w:u w:val="single"/>
        </w:rPr>
        <w:t xml:space="preserve"> May 202</w:t>
      </w:r>
      <w:bookmarkEnd w:id="0"/>
      <w:r w:rsidR="005C0806">
        <w:rPr>
          <w:rFonts w:ascii="Arial" w:hAnsi="Arial" w:cs="Arial"/>
          <w:b/>
          <w:bCs/>
          <w:sz w:val="32"/>
          <w:szCs w:val="32"/>
          <w:u w:val="single"/>
        </w:rPr>
        <w:t>4</w:t>
      </w:r>
    </w:p>
    <w:p w14:paraId="0D32453D" w14:textId="77777777" w:rsidR="00926774" w:rsidRPr="00926774" w:rsidRDefault="00926774" w:rsidP="00926774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14:paraId="0B379ACE" w14:textId="7EC3CBF7" w:rsidR="00926774" w:rsidRPr="00926774" w:rsidRDefault="00926774" w:rsidP="00926774">
      <w:pPr>
        <w:spacing w:after="0" w:line="240" w:lineRule="auto"/>
        <w:ind w:firstLine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17F5C1" wp14:editId="13C5C2CB">
            <wp:extent cx="2994414" cy="1995777"/>
            <wp:effectExtent l="0" t="0" r="0" b="5080"/>
            <wp:docPr id="4" name="Picture 4" descr="A picture containing person, outdoor, transport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outdoor, transport, peop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21" cy="20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1E8C" w14:textId="26EC1BA6" w:rsidR="00554DD7" w:rsidRPr="00D44A7A" w:rsidRDefault="00926774" w:rsidP="00554DD7">
      <w:pPr>
        <w:spacing w:after="0" w:line="240" w:lineRule="auto"/>
        <w:rPr>
          <w:rFonts w:ascii="Arial" w:eastAsia="Calibri" w:hAnsi="Arial" w:cs="Arial"/>
          <w:b/>
          <w:bCs/>
          <w:color w:val="D65C1A"/>
          <w:sz w:val="36"/>
          <w:szCs w:val="36"/>
          <w:lang w:val="en-US"/>
        </w:rPr>
      </w:pPr>
      <w:r w:rsidRPr="00D44A7A">
        <w:rPr>
          <w:rFonts w:ascii="Arial" w:eastAsia="Calibri" w:hAnsi="Arial" w:cs="Arial"/>
          <w:b/>
          <w:bCs/>
          <w:color w:val="D65C1A"/>
          <w:sz w:val="36"/>
          <w:szCs w:val="36"/>
          <w:lang w:val="en-US"/>
        </w:rPr>
        <w:lastRenderedPageBreak/>
        <w:t>National Volunteer Week Recognition</w:t>
      </w:r>
      <w:r w:rsidR="00554DD7" w:rsidRPr="00D44A7A">
        <w:rPr>
          <w:rFonts w:ascii="Arial" w:eastAsia="Calibri" w:hAnsi="Arial" w:cs="Arial"/>
          <w:b/>
          <w:bCs/>
          <w:color w:val="D65C1A"/>
          <w:sz w:val="36"/>
          <w:szCs w:val="36"/>
          <w:lang w:val="en-US"/>
        </w:rPr>
        <w:t xml:space="preserve"> - </w:t>
      </w:r>
      <w:r w:rsidRPr="00D44A7A">
        <w:rPr>
          <w:rFonts w:ascii="Arial" w:eastAsia="Calibri" w:hAnsi="Arial" w:cs="Arial"/>
          <w:b/>
          <w:bCs/>
          <w:color w:val="D65C1A"/>
          <w:sz w:val="36"/>
          <w:szCs w:val="36"/>
          <w:lang w:val="en-US"/>
        </w:rPr>
        <w:t>Nomination</w:t>
      </w:r>
      <w:r w:rsidR="00554DD7" w:rsidRPr="00D44A7A">
        <w:rPr>
          <w:rFonts w:ascii="Arial" w:eastAsia="Calibri" w:hAnsi="Arial" w:cs="Arial"/>
          <w:b/>
          <w:bCs/>
          <w:color w:val="D65C1A"/>
          <w:sz w:val="36"/>
          <w:szCs w:val="36"/>
          <w:lang w:val="en-US"/>
        </w:rPr>
        <w:t xml:space="preserve"> Form</w:t>
      </w:r>
    </w:p>
    <w:p w14:paraId="07A4F43B" w14:textId="77777777" w:rsidR="00CB358E" w:rsidRPr="00D44A7A" w:rsidRDefault="00CB358E" w:rsidP="00554DD7">
      <w:pPr>
        <w:spacing w:after="0" w:line="240" w:lineRule="auto"/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</w:pPr>
    </w:p>
    <w:p w14:paraId="321C5865" w14:textId="1DF04391" w:rsidR="00D44A7A" w:rsidRPr="00D44A7A" w:rsidRDefault="00CB358E" w:rsidP="00D44A7A">
      <w:pPr>
        <w:spacing w:after="0" w:line="240" w:lineRule="auto"/>
        <w:rPr>
          <w:rFonts w:ascii="Arial" w:eastAsia="Calibri" w:hAnsi="Arial" w:cs="Arial"/>
          <w:b/>
          <w:bCs/>
          <w:color w:val="D65C1A"/>
          <w:lang w:val="en-US"/>
        </w:rPr>
      </w:pPr>
      <w:r w:rsidRPr="00D44A7A"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  <w:t xml:space="preserve">1. </w:t>
      </w:r>
      <w:r w:rsidR="00926774" w:rsidRPr="00D44A7A"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  <w:t>Nominee Details</w:t>
      </w:r>
      <w:r w:rsidR="00D44A7A"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  <w:t xml:space="preserve"> </w:t>
      </w:r>
      <w:r w:rsidR="00D44A7A" w:rsidRPr="00D44A7A">
        <w:rPr>
          <w:rFonts w:ascii="Arial" w:eastAsia="Calibri" w:hAnsi="Arial" w:cs="Arial"/>
          <w:b/>
          <w:bCs/>
          <w:color w:val="D65C1A"/>
          <w:lang w:val="en-US"/>
        </w:rPr>
        <w:t>(the person/</w:t>
      </w:r>
      <w:proofErr w:type="spellStart"/>
      <w:r w:rsidR="00D44A7A" w:rsidRPr="00D44A7A">
        <w:rPr>
          <w:rFonts w:ascii="Arial" w:eastAsia="Calibri" w:hAnsi="Arial" w:cs="Arial"/>
          <w:b/>
          <w:bCs/>
          <w:color w:val="D65C1A"/>
          <w:lang w:val="en-US"/>
        </w:rPr>
        <w:t>organisation</w:t>
      </w:r>
      <w:proofErr w:type="spellEnd"/>
      <w:r w:rsidR="00D44A7A" w:rsidRPr="00D44A7A">
        <w:rPr>
          <w:rFonts w:ascii="Arial" w:eastAsia="Calibri" w:hAnsi="Arial" w:cs="Arial"/>
          <w:b/>
          <w:bCs/>
          <w:color w:val="D65C1A"/>
          <w:lang w:val="en-US"/>
        </w:rPr>
        <w:t xml:space="preserve"> you would like to nominate)</w:t>
      </w:r>
      <w:r w:rsidR="00D44A7A">
        <w:rPr>
          <w:rFonts w:ascii="Arial" w:eastAsia="Calibri" w:hAnsi="Arial" w:cs="Arial"/>
          <w:b/>
          <w:bCs/>
          <w:color w:val="D65C1A"/>
          <w:lang w:val="en-US"/>
        </w:rPr>
        <w:t xml:space="preserve">. </w:t>
      </w:r>
      <w:r w:rsidR="00D44A7A" w:rsidRPr="00D44A7A">
        <w:rPr>
          <w:rFonts w:ascii="Arial" w:eastAsia="Calibri" w:hAnsi="Arial" w:cs="Arial"/>
          <w:b/>
          <w:bCs/>
          <w:color w:val="D65C1A"/>
          <w:lang w:val="en-US"/>
        </w:rPr>
        <w:t>Please provide as much information as possible – leave blank any questions that don’t apply.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1"/>
        <w:gridCol w:w="1158"/>
        <w:gridCol w:w="1134"/>
        <w:gridCol w:w="1403"/>
        <w:gridCol w:w="1147"/>
        <w:gridCol w:w="1157"/>
        <w:gridCol w:w="1134"/>
      </w:tblGrid>
      <w:tr w:rsidR="00103F43" w14:paraId="23FDE5FF" w14:textId="77777777" w:rsidTr="00D44A7A">
        <w:trPr>
          <w:trHeight w:val="405"/>
        </w:trPr>
        <w:tc>
          <w:tcPr>
            <w:tcW w:w="3061" w:type="dxa"/>
            <w:vAlign w:val="center"/>
          </w:tcPr>
          <w:p w14:paraId="209911D9" w14:textId="4AEDB317" w:rsidR="00103F43" w:rsidRPr="00BE1CD8" w:rsidRDefault="00103F43" w:rsidP="00BE1CD8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Recognition Category (please tick)</w:t>
            </w:r>
          </w:p>
        </w:tc>
        <w:tc>
          <w:tcPr>
            <w:tcW w:w="1158" w:type="dxa"/>
            <w:vAlign w:val="center"/>
          </w:tcPr>
          <w:p w14:paraId="76040667" w14:textId="77777777" w:rsidR="00103F43" w:rsidRDefault="00103F43" w:rsidP="00BE1CD8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Service</w:t>
            </w:r>
          </w:p>
          <w:p w14:paraId="33E8EFBD" w14:textId="710E4716" w:rsidR="00103F43" w:rsidRPr="00BE1CD8" w:rsidRDefault="00103F43" w:rsidP="00BE1CD8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 xml:space="preserve">(years) </w:t>
            </w:r>
            <w:r w:rsidRPr="00103F43">
              <w:rPr>
                <w:rFonts w:ascii="Arial" w:eastAsia="Calibri" w:hAnsi="Arial" w:cs="Arial"/>
                <w:sz w:val="14"/>
                <w:szCs w:val="14"/>
                <w:lang w:val="en-US"/>
              </w:rPr>
              <w:t>please specify</w:t>
            </w:r>
          </w:p>
        </w:tc>
        <w:tc>
          <w:tcPr>
            <w:tcW w:w="1134" w:type="dxa"/>
            <w:vAlign w:val="center"/>
          </w:tcPr>
          <w:p w14:paraId="0A41F397" w14:textId="77777777" w:rsidR="00103F43" w:rsidRPr="00BE1CD8" w:rsidRDefault="00103F43" w:rsidP="00BE1CD8">
            <w:pPr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1403" w:type="dxa"/>
            <w:vAlign w:val="center"/>
          </w:tcPr>
          <w:p w14:paraId="1F2A97BD" w14:textId="0FBEDE17" w:rsidR="00103F43" w:rsidRPr="00BE1CD8" w:rsidRDefault="00103F43" w:rsidP="00BE1CD8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Significant Contribution</w:t>
            </w:r>
          </w:p>
        </w:tc>
        <w:tc>
          <w:tcPr>
            <w:tcW w:w="1147" w:type="dxa"/>
            <w:vAlign w:val="center"/>
          </w:tcPr>
          <w:p w14:paraId="400BE3C2" w14:textId="77777777" w:rsidR="00103F43" w:rsidRPr="00BE1CD8" w:rsidRDefault="00103F43" w:rsidP="00BE1CD8">
            <w:pPr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1157" w:type="dxa"/>
            <w:vAlign w:val="center"/>
          </w:tcPr>
          <w:p w14:paraId="232D68DD" w14:textId="35CCC510" w:rsidR="00103F43" w:rsidRPr="00BE1CD8" w:rsidRDefault="00103F43" w:rsidP="00BE1CD8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Club Event or Project</w:t>
            </w:r>
          </w:p>
        </w:tc>
        <w:tc>
          <w:tcPr>
            <w:tcW w:w="1134" w:type="dxa"/>
            <w:vAlign w:val="center"/>
          </w:tcPr>
          <w:p w14:paraId="5A2DA41E" w14:textId="3C7D7471" w:rsidR="00103F43" w:rsidRPr="00BE1CD8" w:rsidRDefault="00103F43" w:rsidP="00BE1CD8">
            <w:pPr>
              <w:rPr>
                <w:rFonts w:ascii="Arial" w:eastAsia="Calibri" w:hAnsi="Arial" w:cs="Arial"/>
                <w:lang w:val="en-US"/>
              </w:rPr>
            </w:pPr>
          </w:p>
        </w:tc>
      </w:tr>
      <w:tr w:rsidR="00BE1CD8" w14:paraId="36756DD4" w14:textId="77777777" w:rsidTr="00D44A7A">
        <w:trPr>
          <w:trHeight w:val="405"/>
        </w:trPr>
        <w:tc>
          <w:tcPr>
            <w:tcW w:w="3061" w:type="dxa"/>
            <w:vAlign w:val="center"/>
          </w:tcPr>
          <w:p w14:paraId="287BE82A" w14:textId="4BBC1888" w:rsidR="00BE1CD8" w:rsidRPr="00BE1CD8" w:rsidRDefault="00103F43" w:rsidP="00BE1CD8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Name of person or group you are nominating</w:t>
            </w:r>
          </w:p>
        </w:tc>
        <w:tc>
          <w:tcPr>
            <w:tcW w:w="7133" w:type="dxa"/>
            <w:gridSpan w:val="6"/>
            <w:vAlign w:val="center"/>
          </w:tcPr>
          <w:p w14:paraId="291F726C" w14:textId="7B813FDC" w:rsidR="00BE1CD8" w:rsidRPr="00BE1CD8" w:rsidRDefault="00BE1CD8" w:rsidP="00BE1CD8">
            <w:pPr>
              <w:rPr>
                <w:rFonts w:ascii="Arial" w:eastAsia="Calibri" w:hAnsi="Arial" w:cs="Arial"/>
                <w:lang w:val="en-US"/>
              </w:rPr>
            </w:pPr>
          </w:p>
        </w:tc>
      </w:tr>
      <w:tr w:rsidR="00BE1CD8" w14:paraId="60ECF972" w14:textId="77777777" w:rsidTr="00D44A7A">
        <w:trPr>
          <w:trHeight w:val="405"/>
        </w:trPr>
        <w:tc>
          <w:tcPr>
            <w:tcW w:w="3061" w:type="dxa"/>
            <w:vAlign w:val="center"/>
          </w:tcPr>
          <w:p w14:paraId="481C29ED" w14:textId="2237327E" w:rsidR="00BE1CD8" w:rsidRPr="00BE1CD8" w:rsidRDefault="00D44A7A" w:rsidP="00BE1CD8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Postal address of nominee</w:t>
            </w:r>
          </w:p>
        </w:tc>
        <w:tc>
          <w:tcPr>
            <w:tcW w:w="7133" w:type="dxa"/>
            <w:gridSpan w:val="6"/>
            <w:vAlign w:val="center"/>
          </w:tcPr>
          <w:p w14:paraId="52033AA0" w14:textId="3444A289" w:rsidR="00BE1CD8" w:rsidRPr="00BE1CD8" w:rsidRDefault="00BE1CD8" w:rsidP="00BE1CD8">
            <w:pPr>
              <w:rPr>
                <w:rFonts w:ascii="Arial" w:eastAsia="Calibri" w:hAnsi="Arial" w:cs="Arial"/>
                <w:lang w:val="en-US"/>
              </w:rPr>
            </w:pPr>
          </w:p>
        </w:tc>
      </w:tr>
      <w:tr w:rsidR="00BE1CD8" w14:paraId="3B690261" w14:textId="77777777" w:rsidTr="00D44A7A">
        <w:trPr>
          <w:trHeight w:val="405"/>
        </w:trPr>
        <w:tc>
          <w:tcPr>
            <w:tcW w:w="3061" w:type="dxa"/>
            <w:vAlign w:val="center"/>
          </w:tcPr>
          <w:p w14:paraId="734835CB" w14:textId="7E7CD09B" w:rsidR="00BE1CD8" w:rsidRPr="00BE1CD8" w:rsidRDefault="00BE1CD8" w:rsidP="00BE1CD8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Phone</w:t>
            </w:r>
            <w:r w:rsidR="00D44A7A">
              <w:rPr>
                <w:rFonts w:ascii="Arial" w:eastAsia="Calibri" w:hAnsi="Arial" w:cs="Arial"/>
                <w:lang w:val="en-US"/>
              </w:rPr>
              <w:t xml:space="preserve"> and Email of nominee</w:t>
            </w:r>
          </w:p>
        </w:tc>
        <w:tc>
          <w:tcPr>
            <w:tcW w:w="7133" w:type="dxa"/>
            <w:gridSpan w:val="6"/>
            <w:vAlign w:val="center"/>
          </w:tcPr>
          <w:p w14:paraId="7E2A64C6" w14:textId="519C4677" w:rsidR="00BE1CD8" w:rsidRPr="00BE1CD8" w:rsidRDefault="00BE1CD8" w:rsidP="00BE1CD8">
            <w:pPr>
              <w:rPr>
                <w:rFonts w:ascii="Arial" w:eastAsia="Calibri" w:hAnsi="Arial" w:cs="Arial"/>
                <w:lang w:val="en-US"/>
              </w:rPr>
            </w:pPr>
          </w:p>
        </w:tc>
      </w:tr>
      <w:tr w:rsidR="00BE1CD8" w14:paraId="6F80A5BA" w14:textId="77777777" w:rsidTr="00D44A7A">
        <w:trPr>
          <w:trHeight w:val="405"/>
        </w:trPr>
        <w:tc>
          <w:tcPr>
            <w:tcW w:w="3061" w:type="dxa"/>
            <w:vAlign w:val="center"/>
          </w:tcPr>
          <w:p w14:paraId="5A307114" w14:textId="2DF9A432" w:rsidR="00BE1CD8" w:rsidRPr="00BE1CD8" w:rsidRDefault="00D44A7A" w:rsidP="00BE1CD8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Club/s and/or group/s the nominee volunteers with</w:t>
            </w:r>
          </w:p>
        </w:tc>
        <w:tc>
          <w:tcPr>
            <w:tcW w:w="7133" w:type="dxa"/>
            <w:gridSpan w:val="6"/>
            <w:vAlign w:val="center"/>
          </w:tcPr>
          <w:p w14:paraId="0C929C3E" w14:textId="25FC46AF" w:rsidR="00BE1CD8" w:rsidRPr="00BE1CD8" w:rsidRDefault="00BE1CD8" w:rsidP="00BE1CD8">
            <w:pPr>
              <w:rPr>
                <w:rFonts w:ascii="Arial" w:eastAsia="Calibri" w:hAnsi="Arial" w:cs="Arial"/>
                <w:lang w:val="en-US"/>
              </w:rPr>
            </w:pPr>
          </w:p>
        </w:tc>
      </w:tr>
      <w:tr w:rsidR="00D44A7A" w14:paraId="6591D311" w14:textId="77777777" w:rsidTr="00D44A7A">
        <w:trPr>
          <w:trHeight w:val="405"/>
        </w:trPr>
        <w:tc>
          <w:tcPr>
            <w:tcW w:w="3061" w:type="dxa"/>
            <w:vAlign w:val="center"/>
          </w:tcPr>
          <w:p w14:paraId="16315C1F" w14:textId="1E433889" w:rsidR="00D44A7A" w:rsidRDefault="00D44A7A" w:rsidP="00BE1CD8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How many years have they been volunteering at each club or group for?</w:t>
            </w:r>
          </w:p>
        </w:tc>
        <w:tc>
          <w:tcPr>
            <w:tcW w:w="7133" w:type="dxa"/>
            <w:gridSpan w:val="6"/>
            <w:vAlign w:val="center"/>
          </w:tcPr>
          <w:p w14:paraId="557F7980" w14:textId="2341C32A" w:rsidR="00D44A7A" w:rsidRDefault="005C0806" w:rsidP="00BE1CD8">
            <w:pPr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US"/>
              </w:rPr>
              <w:t>(</w:t>
            </w:r>
            <w:r w:rsidR="00D44A7A">
              <w:rPr>
                <w:rFonts w:ascii="Arial" w:eastAsia="Calibri" w:hAnsi="Arial" w:cs="Arial"/>
                <w:sz w:val="16"/>
                <w:szCs w:val="16"/>
                <w:lang w:val="en-US"/>
              </w:rPr>
              <w:t>If exact years</w:t>
            </w:r>
            <w:r>
              <w:rPr>
                <w:rFonts w:ascii="Arial" w:eastAsia="Calibri" w:hAnsi="Arial" w:cs="Arial"/>
                <w:sz w:val="16"/>
                <w:szCs w:val="16"/>
                <w:lang w:val="en-US"/>
              </w:rPr>
              <w:t xml:space="preserve"> are unknown</w:t>
            </w:r>
            <w:r w:rsidR="00D44A7A">
              <w:rPr>
                <w:rFonts w:ascii="Arial" w:eastAsia="Calibri" w:hAnsi="Arial" w:cs="Arial"/>
                <w:sz w:val="16"/>
                <w:szCs w:val="16"/>
                <w:lang w:val="en-US"/>
              </w:rPr>
              <w:t>, please provide an approximate</w:t>
            </w:r>
            <w:r>
              <w:rPr>
                <w:rFonts w:ascii="Arial" w:eastAsia="Calibri" w:hAnsi="Arial" w:cs="Arial"/>
                <w:sz w:val="16"/>
                <w:szCs w:val="16"/>
                <w:lang w:val="en-US"/>
              </w:rPr>
              <w:t>)</w:t>
            </w:r>
          </w:p>
          <w:p w14:paraId="02AB1CA5" w14:textId="77777777" w:rsidR="00D44A7A" w:rsidRDefault="00D44A7A" w:rsidP="00BE1CD8">
            <w:pPr>
              <w:rPr>
                <w:rFonts w:ascii="Arial" w:eastAsia="Calibri" w:hAnsi="Arial" w:cs="Arial"/>
                <w:lang w:val="en-US"/>
              </w:rPr>
            </w:pPr>
          </w:p>
          <w:p w14:paraId="6A8AB014" w14:textId="22C88BE2" w:rsidR="00D44A7A" w:rsidRPr="00D44A7A" w:rsidRDefault="00D44A7A" w:rsidP="00BE1CD8">
            <w:pPr>
              <w:rPr>
                <w:rFonts w:ascii="Arial" w:eastAsia="Calibri" w:hAnsi="Arial" w:cs="Arial"/>
                <w:lang w:val="en-US"/>
              </w:rPr>
            </w:pPr>
          </w:p>
        </w:tc>
      </w:tr>
      <w:tr w:rsidR="00D44A7A" w14:paraId="27AE732F" w14:textId="77777777" w:rsidTr="0092678D">
        <w:trPr>
          <w:trHeight w:val="405"/>
        </w:trPr>
        <w:tc>
          <w:tcPr>
            <w:tcW w:w="3061" w:type="dxa"/>
            <w:vAlign w:val="center"/>
          </w:tcPr>
          <w:p w14:paraId="42BBE216" w14:textId="77777777" w:rsidR="00D44A7A" w:rsidRPr="00D44A7A" w:rsidRDefault="00D44A7A" w:rsidP="00D44A7A">
            <w:pPr>
              <w:rPr>
                <w:rFonts w:ascii="Arial" w:eastAsia="Calibri" w:hAnsi="Arial" w:cs="Arial"/>
                <w:lang w:val="en-US"/>
              </w:rPr>
            </w:pPr>
            <w:r w:rsidRPr="00D44A7A">
              <w:rPr>
                <w:rFonts w:ascii="Arial" w:eastAsia="Calibri" w:hAnsi="Arial" w:cs="Arial"/>
                <w:lang w:val="en-US"/>
              </w:rPr>
              <w:t>Reason for nomination –</w:t>
            </w:r>
          </w:p>
          <w:p w14:paraId="3CDD43F4" w14:textId="77777777" w:rsidR="00D44A7A" w:rsidRPr="00D44A7A" w:rsidRDefault="00D44A7A" w:rsidP="00D44A7A">
            <w:pPr>
              <w:rPr>
                <w:rFonts w:ascii="Arial" w:eastAsia="Calibri" w:hAnsi="Arial" w:cs="Arial"/>
                <w:lang w:val="en-US"/>
              </w:rPr>
            </w:pPr>
            <w:r w:rsidRPr="00D44A7A">
              <w:rPr>
                <w:rFonts w:ascii="Arial" w:eastAsia="Calibri" w:hAnsi="Arial" w:cs="Arial"/>
                <w:lang w:val="en-US"/>
              </w:rPr>
              <w:t xml:space="preserve">If nominating a group </w:t>
            </w:r>
          </w:p>
          <w:p w14:paraId="0F84B8F1" w14:textId="77777777" w:rsidR="00D44A7A" w:rsidRPr="00D44A7A" w:rsidRDefault="00D44A7A" w:rsidP="00D44A7A">
            <w:pPr>
              <w:rPr>
                <w:rFonts w:ascii="Arial" w:eastAsia="Calibri" w:hAnsi="Arial" w:cs="Arial"/>
                <w:lang w:val="en-US"/>
              </w:rPr>
            </w:pPr>
            <w:r w:rsidRPr="00D44A7A">
              <w:rPr>
                <w:rFonts w:ascii="Arial" w:eastAsia="Calibri" w:hAnsi="Arial" w:cs="Arial"/>
                <w:lang w:val="en-US"/>
              </w:rPr>
              <w:t xml:space="preserve">provide details on their </w:t>
            </w:r>
          </w:p>
          <w:p w14:paraId="71B7AC19" w14:textId="77777777" w:rsidR="00D44A7A" w:rsidRPr="00D44A7A" w:rsidRDefault="00D44A7A" w:rsidP="00D44A7A">
            <w:pPr>
              <w:rPr>
                <w:rFonts w:ascii="Arial" w:eastAsia="Calibri" w:hAnsi="Arial" w:cs="Arial"/>
                <w:lang w:val="en-US"/>
              </w:rPr>
            </w:pPr>
            <w:r w:rsidRPr="00D44A7A">
              <w:rPr>
                <w:rFonts w:ascii="Arial" w:eastAsia="Calibri" w:hAnsi="Arial" w:cs="Arial"/>
                <w:lang w:val="en-US"/>
              </w:rPr>
              <w:t xml:space="preserve">project or event, if </w:t>
            </w:r>
          </w:p>
          <w:p w14:paraId="2E521DEA" w14:textId="77777777" w:rsidR="00D44A7A" w:rsidRPr="00D44A7A" w:rsidRDefault="00D44A7A" w:rsidP="00D44A7A">
            <w:pPr>
              <w:rPr>
                <w:rFonts w:ascii="Arial" w:eastAsia="Calibri" w:hAnsi="Arial" w:cs="Arial"/>
                <w:lang w:val="en-US"/>
              </w:rPr>
            </w:pPr>
            <w:r w:rsidRPr="00D44A7A">
              <w:rPr>
                <w:rFonts w:ascii="Arial" w:eastAsia="Calibri" w:hAnsi="Arial" w:cs="Arial"/>
                <w:lang w:val="en-US"/>
              </w:rPr>
              <w:t xml:space="preserve">nominating an individual </w:t>
            </w:r>
          </w:p>
          <w:p w14:paraId="1F5263F7" w14:textId="77777777" w:rsidR="00D44A7A" w:rsidRPr="00D44A7A" w:rsidRDefault="00D44A7A" w:rsidP="00D44A7A">
            <w:pPr>
              <w:rPr>
                <w:rFonts w:ascii="Arial" w:eastAsia="Calibri" w:hAnsi="Arial" w:cs="Arial"/>
                <w:lang w:val="en-US"/>
              </w:rPr>
            </w:pPr>
            <w:r w:rsidRPr="00D44A7A">
              <w:rPr>
                <w:rFonts w:ascii="Arial" w:eastAsia="Calibri" w:hAnsi="Arial" w:cs="Arial"/>
                <w:lang w:val="en-US"/>
              </w:rPr>
              <w:t xml:space="preserve">explain their role at the </w:t>
            </w:r>
          </w:p>
          <w:p w14:paraId="36D1B8EC" w14:textId="77777777" w:rsidR="00D44A7A" w:rsidRPr="00D44A7A" w:rsidRDefault="00D44A7A" w:rsidP="00D44A7A">
            <w:pPr>
              <w:rPr>
                <w:rFonts w:ascii="Arial" w:eastAsia="Calibri" w:hAnsi="Arial" w:cs="Arial"/>
                <w:lang w:val="en-US"/>
              </w:rPr>
            </w:pPr>
            <w:r w:rsidRPr="00D44A7A">
              <w:rPr>
                <w:rFonts w:ascii="Arial" w:eastAsia="Calibri" w:hAnsi="Arial" w:cs="Arial"/>
                <w:lang w:val="en-US"/>
              </w:rPr>
              <w:t xml:space="preserve">club/group and their </w:t>
            </w:r>
          </w:p>
          <w:p w14:paraId="61160CF7" w14:textId="26B0066F" w:rsidR="00D44A7A" w:rsidRPr="00BE1CD8" w:rsidRDefault="00D44A7A" w:rsidP="00D44A7A">
            <w:pPr>
              <w:rPr>
                <w:rFonts w:ascii="Arial" w:eastAsia="Calibri" w:hAnsi="Arial" w:cs="Arial"/>
                <w:lang w:val="en-US"/>
              </w:rPr>
            </w:pPr>
            <w:r w:rsidRPr="00D44A7A">
              <w:rPr>
                <w:rFonts w:ascii="Arial" w:eastAsia="Calibri" w:hAnsi="Arial" w:cs="Arial"/>
                <w:lang w:val="en-US"/>
              </w:rPr>
              <w:t>achievements.</w:t>
            </w:r>
          </w:p>
        </w:tc>
        <w:tc>
          <w:tcPr>
            <w:tcW w:w="7133" w:type="dxa"/>
            <w:gridSpan w:val="6"/>
            <w:vAlign w:val="center"/>
          </w:tcPr>
          <w:p w14:paraId="3562BB0B" w14:textId="6ABE1489" w:rsidR="00D44A7A" w:rsidRPr="00BE1CD8" w:rsidRDefault="00D44A7A" w:rsidP="00BE1CD8">
            <w:pPr>
              <w:rPr>
                <w:rFonts w:ascii="Arial" w:eastAsia="Calibri" w:hAnsi="Arial" w:cs="Arial"/>
                <w:lang w:val="en-US"/>
              </w:rPr>
            </w:pPr>
          </w:p>
        </w:tc>
      </w:tr>
    </w:tbl>
    <w:p w14:paraId="3F424073" w14:textId="3226E0F8" w:rsidR="00554DD7" w:rsidRDefault="00554DD7" w:rsidP="00554DD7">
      <w:pPr>
        <w:spacing w:after="0" w:line="240" w:lineRule="auto"/>
        <w:rPr>
          <w:rFonts w:ascii="Arial" w:eastAsia="Calibri" w:hAnsi="Arial" w:cs="Arial"/>
          <w:lang w:val="en-US"/>
        </w:rPr>
      </w:pPr>
    </w:p>
    <w:p w14:paraId="1A2CD699" w14:textId="074C61D6" w:rsidR="001311D6" w:rsidRPr="00D44A7A" w:rsidRDefault="00CB358E" w:rsidP="00CB358E">
      <w:pPr>
        <w:spacing w:after="0" w:line="240" w:lineRule="auto"/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</w:pPr>
      <w:r w:rsidRPr="00D44A7A"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  <w:t xml:space="preserve">2. </w:t>
      </w:r>
      <w:r w:rsidR="00D44A7A" w:rsidRPr="00D44A7A"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  <w:t>Nominator</w:t>
      </w:r>
      <w:r w:rsidR="00746D1E" w:rsidRPr="00D44A7A"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  <w:t xml:space="preserve"> </w:t>
      </w:r>
      <w:r w:rsidR="00D44A7A" w:rsidRPr="00D44A7A"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  <w:t>(your details</w:t>
      </w:r>
      <w:r w:rsidR="00746D1E" w:rsidRPr="00D44A7A"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628"/>
      </w:tblGrid>
      <w:tr w:rsidR="001311D6" w14:paraId="77858C4B" w14:textId="77777777" w:rsidTr="0049452B">
        <w:trPr>
          <w:trHeight w:val="405"/>
        </w:trPr>
        <w:tc>
          <w:tcPr>
            <w:tcW w:w="3114" w:type="dxa"/>
            <w:vAlign w:val="center"/>
          </w:tcPr>
          <w:p w14:paraId="0ADECE6C" w14:textId="28A7379D" w:rsidR="001311D6" w:rsidRPr="00BE1CD8" w:rsidRDefault="00D44A7A" w:rsidP="0049452B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Your name</w:t>
            </w:r>
          </w:p>
        </w:tc>
        <w:tc>
          <w:tcPr>
            <w:tcW w:w="6628" w:type="dxa"/>
            <w:vAlign w:val="center"/>
          </w:tcPr>
          <w:p w14:paraId="20A1BABC" w14:textId="77777777" w:rsidR="001311D6" w:rsidRPr="00BE1CD8" w:rsidRDefault="001311D6" w:rsidP="0049452B">
            <w:pPr>
              <w:rPr>
                <w:rFonts w:ascii="Arial" w:eastAsia="Calibri" w:hAnsi="Arial" w:cs="Arial"/>
                <w:lang w:val="en-US"/>
              </w:rPr>
            </w:pPr>
          </w:p>
        </w:tc>
      </w:tr>
      <w:tr w:rsidR="001311D6" w14:paraId="0A640C40" w14:textId="77777777" w:rsidTr="0049452B">
        <w:trPr>
          <w:trHeight w:val="405"/>
        </w:trPr>
        <w:tc>
          <w:tcPr>
            <w:tcW w:w="3114" w:type="dxa"/>
            <w:vAlign w:val="center"/>
          </w:tcPr>
          <w:p w14:paraId="59641CD2" w14:textId="503BBF0D" w:rsidR="001311D6" w:rsidRPr="00BE1CD8" w:rsidRDefault="00D44A7A" w:rsidP="0049452B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Your address</w:t>
            </w:r>
          </w:p>
        </w:tc>
        <w:tc>
          <w:tcPr>
            <w:tcW w:w="6628" w:type="dxa"/>
            <w:vAlign w:val="center"/>
          </w:tcPr>
          <w:p w14:paraId="70B27CA0" w14:textId="77777777" w:rsidR="001311D6" w:rsidRPr="00BE1CD8" w:rsidRDefault="001311D6" w:rsidP="0049452B">
            <w:pPr>
              <w:rPr>
                <w:rFonts w:ascii="Arial" w:eastAsia="Calibri" w:hAnsi="Arial" w:cs="Arial"/>
                <w:lang w:val="en-US"/>
              </w:rPr>
            </w:pPr>
          </w:p>
        </w:tc>
      </w:tr>
      <w:tr w:rsidR="001311D6" w14:paraId="37688F0B" w14:textId="77777777" w:rsidTr="0049452B">
        <w:trPr>
          <w:trHeight w:val="405"/>
        </w:trPr>
        <w:tc>
          <w:tcPr>
            <w:tcW w:w="3114" w:type="dxa"/>
            <w:vAlign w:val="center"/>
          </w:tcPr>
          <w:p w14:paraId="3B36AC1F" w14:textId="4486645B" w:rsidR="001311D6" w:rsidRPr="00BE1CD8" w:rsidRDefault="00D44A7A" w:rsidP="0049452B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Your contact phone</w:t>
            </w:r>
          </w:p>
        </w:tc>
        <w:tc>
          <w:tcPr>
            <w:tcW w:w="6628" w:type="dxa"/>
            <w:vAlign w:val="center"/>
          </w:tcPr>
          <w:p w14:paraId="3B75F5EE" w14:textId="77777777" w:rsidR="001311D6" w:rsidRPr="00BE1CD8" w:rsidRDefault="001311D6" w:rsidP="0049452B">
            <w:pPr>
              <w:rPr>
                <w:rFonts w:ascii="Arial" w:eastAsia="Calibri" w:hAnsi="Arial" w:cs="Arial"/>
                <w:lang w:val="en-US"/>
              </w:rPr>
            </w:pPr>
          </w:p>
        </w:tc>
      </w:tr>
      <w:tr w:rsidR="001311D6" w14:paraId="3A93B877" w14:textId="77777777" w:rsidTr="0049452B">
        <w:trPr>
          <w:trHeight w:val="405"/>
        </w:trPr>
        <w:tc>
          <w:tcPr>
            <w:tcW w:w="3114" w:type="dxa"/>
            <w:vAlign w:val="center"/>
          </w:tcPr>
          <w:p w14:paraId="41445BD5" w14:textId="79237E77" w:rsidR="001311D6" w:rsidRPr="00BE1CD8" w:rsidRDefault="00D44A7A" w:rsidP="0049452B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Your email</w:t>
            </w:r>
          </w:p>
        </w:tc>
        <w:tc>
          <w:tcPr>
            <w:tcW w:w="6628" w:type="dxa"/>
            <w:vAlign w:val="center"/>
          </w:tcPr>
          <w:p w14:paraId="7683D51D" w14:textId="77777777" w:rsidR="001311D6" w:rsidRPr="00BE1CD8" w:rsidRDefault="001311D6" w:rsidP="0049452B">
            <w:pPr>
              <w:rPr>
                <w:rFonts w:ascii="Arial" w:eastAsia="Calibri" w:hAnsi="Arial" w:cs="Arial"/>
                <w:lang w:val="en-US"/>
              </w:rPr>
            </w:pPr>
          </w:p>
        </w:tc>
      </w:tr>
    </w:tbl>
    <w:p w14:paraId="646ED499" w14:textId="77777777" w:rsidR="001311D6" w:rsidRPr="00746D1E" w:rsidRDefault="001311D6" w:rsidP="00554DD7">
      <w:pPr>
        <w:spacing w:after="0" w:line="240" w:lineRule="auto"/>
        <w:rPr>
          <w:rFonts w:ascii="Arial" w:eastAsia="Calibri" w:hAnsi="Arial" w:cs="Arial"/>
          <w:color w:val="0F4DBD"/>
          <w:lang w:val="en-US"/>
        </w:rPr>
      </w:pPr>
    </w:p>
    <w:p w14:paraId="731E8D36" w14:textId="77777777" w:rsidR="00D44A7A" w:rsidRDefault="00D44A7A" w:rsidP="005568EE">
      <w:pPr>
        <w:spacing w:after="0" w:line="240" w:lineRule="auto"/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</w:pPr>
    </w:p>
    <w:p w14:paraId="3313EAFA" w14:textId="77777777" w:rsidR="00D44A7A" w:rsidRDefault="00D44A7A" w:rsidP="005568EE">
      <w:pPr>
        <w:spacing w:after="0" w:line="240" w:lineRule="auto"/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</w:pPr>
    </w:p>
    <w:p w14:paraId="56FD02B9" w14:textId="77777777" w:rsidR="00D44A7A" w:rsidRDefault="00D44A7A" w:rsidP="005568EE">
      <w:pPr>
        <w:spacing w:after="0" w:line="240" w:lineRule="auto"/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</w:pPr>
    </w:p>
    <w:p w14:paraId="73F6B4D7" w14:textId="1E2A4746" w:rsidR="005568EE" w:rsidRPr="00D44A7A" w:rsidRDefault="005568EE" w:rsidP="005568EE">
      <w:pPr>
        <w:spacing w:after="0" w:line="240" w:lineRule="auto"/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</w:pPr>
      <w:r w:rsidRPr="00D44A7A">
        <w:rPr>
          <w:rFonts w:ascii="Arial" w:eastAsia="Calibri" w:hAnsi="Arial" w:cs="Arial"/>
          <w:b/>
          <w:bCs/>
          <w:color w:val="D65C1A"/>
          <w:sz w:val="28"/>
          <w:szCs w:val="28"/>
          <w:lang w:val="en-US"/>
        </w:rPr>
        <w:t>Office Use Only</w:t>
      </w: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964"/>
        <w:gridCol w:w="5778"/>
      </w:tblGrid>
      <w:tr w:rsidR="005568EE" w:rsidRPr="001677E0" w14:paraId="0ABFC726" w14:textId="77777777" w:rsidTr="001677E0">
        <w:tc>
          <w:tcPr>
            <w:tcW w:w="3964" w:type="dxa"/>
          </w:tcPr>
          <w:p w14:paraId="1AC48EA9" w14:textId="0F802522" w:rsidR="005568EE" w:rsidRPr="001677E0" w:rsidRDefault="005568EE" w:rsidP="00662196">
            <w:pPr>
              <w:ind w:left="284" w:hanging="284"/>
              <w:rPr>
                <w:rFonts w:ascii="Arial" w:hAnsi="Arial" w:cs="Arial"/>
              </w:rPr>
            </w:pPr>
            <w:r w:rsidRPr="001677E0">
              <w:rPr>
                <w:rFonts w:ascii="Arial" w:hAnsi="Arial" w:cs="Arial"/>
              </w:rPr>
              <w:t>Date Received</w:t>
            </w:r>
          </w:p>
          <w:p w14:paraId="01A1A916" w14:textId="77777777" w:rsidR="005568EE" w:rsidRPr="001677E0" w:rsidRDefault="005568EE" w:rsidP="00662196">
            <w:pPr>
              <w:ind w:left="284" w:hanging="284"/>
              <w:rPr>
                <w:rFonts w:ascii="Arial" w:hAnsi="Arial" w:cs="Arial"/>
              </w:rPr>
            </w:pPr>
          </w:p>
        </w:tc>
        <w:tc>
          <w:tcPr>
            <w:tcW w:w="5778" w:type="dxa"/>
          </w:tcPr>
          <w:p w14:paraId="31E0739B" w14:textId="77777777" w:rsidR="005568EE" w:rsidRPr="001677E0" w:rsidRDefault="005568EE" w:rsidP="00662196">
            <w:pPr>
              <w:rPr>
                <w:rFonts w:ascii="Arial" w:hAnsi="Arial" w:cs="Arial"/>
                <w:b/>
              </w:rPr>
            </w:pPr>
          </w:p>
        </w:tc>
      </w:tr>
      <w:tr w:rsidR="005568EE" w:rsidRPr="001677E0" w14:paraId="70656A42" w14:textId="77777777" w:rsidTr="001677E0">
        <w:tc>
          <w:tcPr>
            <w:tcW w:w="3964" w:type="dxa"/>
          </w:tcPr>
          <w:p w14:paraId="7A47A081" w14:textId="41E9FD1B" w:rsidR="005568EE" w:rsidRPr="001677E0" w:rsidRDefault="005568EE" w:rsidP="00662196">
            <w:pPr>
              <w:ind w:left="284" w:hanging="284"/>
              <w:rPr>
                <w:rFonts w:ascii="Arial" w:hAnsi="Arial" w:cs="Arial"/>
              </w:rPr>
            </w:pPr>
            <w:r w:rsidRPr="001677E0">
              <w:rPr>
                <w:rFonts w:ascii="Arial" w:hAnsi="Arial" w:cs="Arial"/>
              </w:rPr>
              <w:t>Incoming Mail</w:t>
            </w:r>
            <w:r w:rsidR="001677E0">
              <w:rPr>
                <w:rFonts w:ascii="Arial" w:hAnsi="Arial" w:cs="Arial"/>
              </w:rPr>
              <w:t xml:space="preserve"> </w:t>
            </w:r>
          </w:p>
          <w:p w14:paraId="28E5770E" w14:textId="421D40F3" w:rsidR="005568EE" w:rsidRPr="001677E0" w:rsidRDefault="005568EE" w:rsidP="00662196">
            <w:pPr>
              <w:ind w:left="284" w:hanging="284"/>
              <w:rPr>
                <w:rFonts w:ascii="Arial" w:hAnsi="Arial" w:cs="Arial"/>
                <w:b/>
              </w:rPr>
            </w:pPr>
            <w:r w:rsidRPr="001677E0">
              <w:rPr>
                <w:rFonts w:ascii="Arial" w:hAnsi="Arial" w:cs="Arial"/>
              </w:rPr>
              <w:t>Registration Number</w:t>
            </w:r>
          </w:p>
        </w:tc>
        <w:tc>
          <w:tcPr>
            <w:tcW w:w="5778" w:type="dxa"/>
          </w:tcPr>
          <w:p w14:paraId="06150B76" w14:textId="77777777" w:rsidR="005568EE" w:rsidRPr="001677E0" w:rsidRDefault="005568EE" w:rsidP="00662196">
            <w:pPr>
              <w:rPr>
                <w:rFonts w:ascii="Arial" w:hAnsi="Arial" w:cs="Arial"/>
                <w:b/>
              </w:rPr>
            </w:pPr>
          </w:p>
        </w:tc>
      </w:tr>
    </w:tbl>
    <w:p w14:paraId="6ADF494B" w14:textId="10D150A1" w:rsidR="008915A0" w:rsidRPr="001B6D9F" w:rsidRDefault="008915A0" w:rsidP="005568E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sectPr w:rsidR="008915A0" w:rsidRPr="001B6D9F" w:rsidSect="009E46FC">
      <w:pgSz w:w="11906" w:h="16838"/>
      <w:pgMar w:top="851" w:right="851" w:bottom="851" w:left="85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39CA0" w14:textId="77777777" w:rsidR="00DB29E6" w:rsidRDefault="00DB29E6" w:rsidP="002D76A6">
      <w:pPr>
        <w:spacing w:after="0" w:line="240" w:lineRule="auto"/>
      </w:pPr>
      <w:r>
        <w:separator/>
      </w:r>
    </w:p>
  </w:endnote>
  <w:endnote w:type="continuationSeparator" w:id="0">
    <w:p w14:paraId="4485314E" w14:textId="77777777" w:rsidR="00DB29E6" w:rsidRDefault="00DB29E6" w:rsidP="002D7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80617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F2E26A3" w14:textId="470A7618" w:rsidR="004A3C21" w:rsidRDefault="004A3C21" w:rsidP="004A3C21">
        <w:pPr>
          <w:pStyle w:val="Footer"/>
          <w:pBdr>
            <w:top w:val="single" w:sz="4" w:space="1" w:color="D9D9D9" w:themeColor="background1" w:themeShade="D9"/>
          </w:pBdr>
        </w:pPr>
        <w:r w:rsidRPr="00EA47D8">
          <w:rPr>
            <w:rFonts w:ascii="Arial" w:hAnsi="Arial" w:cs="Arial"/>
          </w:rPr>
          <w:t xml:space="preserve">RPC </w:t>
        </w:r>
        <w:r w:rsidR="00D44A7A">
          <w:rPr>
            <w:rFonts w:ascii="Arial" w:hAnsi="Arial" w:cs="Arial"/>
          </w:rPr>
          <w:t>National Volunteer Week Recognition nomination form</w:t>
        </w:r>
        <w:r>
          <w:t xml:space="preserve">       </w:t>
        </w:r>
        <w:r w:rsidR="00D44A7A">
          <w:t xml:space="preserve"> </w:t>
        </w:r>
        <w:r>
          <w:t xml:space="preserve">                                                                             </w:t>
        </w:r>
        <w:r w:rsidRPr="00EA47D8">
          <w:rPr>
            <w:rFonts w:ascii="Arial" w:hAnsi="Arial" w:cs="Arial"/>
          </w:rPr>
          <w:fldChar w:fldCharType="begin"/>
        </w:r>
        <w:r w:rsidRPr="00EA47D8">
          <w:rPr>
            <w:rFonts w:ascii="Arial" w:hAnsi="Arial" w:cs="Arial"/>
          </w:rPr>
          <w:instrText xml:space="preserve"> PAGE   \* MERGEFORMAT </w:instrText>
        </w:r>
        <w:r w:rsidRPr="00EA47D8">
          <w:rPr>
            <w:rFonts w:ascii="Arial" w:hAnsi="Arial" w:cs="Arial"/>
          </w:rPr>
          <w:fldChar w:fldCharType="separate"/>
        </w:r>
        <w:r w:rsidRPr="00EA47D8">
          <w:rPr>
            <w:rFonts w:ascii="Arial" w:hAnsi="Arial" w:cs="Arial"/>
            <w:noProof/>
          </w:rPr>
          <w:t>2</w:t>
        </w:r>
        <w:r w:rsidRPr="00EA47D8">
          <w:rPr>
            <w:rFonts w:ascii="Arial" w:hAnsi="Arial" w:cs="Arial"/>
            <w:noProof/>
          </w:rPr>
          <w:fldChar w:fldCharType="end"/>
        </w:r>
        <w:r w:rsidRPr="00EA47D8">
          <w:rPr>
            <w:rFonts w:ascii="Arial" w:hAnsi="Arial" w:cs="Arial"/>
          </w:rPr>
          <w:t xml:space="preserve"> | </w:t>
        </w:r>
        <w:r w:rsidRPr="00EA47D8">
          <w:rPr>
            <w:rFonts w:ascii="Arial" w:hAnsi="Arial" w:cs="Arial"/>
            <w:color w:val="7F7F7F" w:themeColor="background1" w:themeShade="7F"/>
            <w:spacing w:val="60"/>
          </w:rPr>
          <w:t>Page</w:t>
        </w:r>
      </w:p>
    </w:sdtContent>
  </w:sdt>
  <w:p w14:paraId="688D0338" w14:textId="77777777" w:rsidR="004A3C21" w:rsidRDefault="004A3C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BC06E" w14:textId="77777777" w:rsidR="00DB29E6" w:rsidRDefault="00DB29E6" w:rsidP="002D76A6">
      <w:pPr>
        <w:spacing w:after="0" w:line="240" w:lineRule="auto"/>
      </w:pPr>
      <w:r>
        <w:separator/>
      </w:r>
    </w:p>
  </w:footnote>
  <w:footnote w:type="continuationSeparator" w:id="0">
    <w:p w14:paraId="29FEF51F" w14:textId="77777777" w:rsidR="00DB29E6" w:rsidRDefault="00DB29E6" w:rsidP="002D76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94023"/>
    <w:multiLevelType w:val="hybridMultilevel"/>
    <w:tmpl w:val="5F34E4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E0C06"/>
    <w:multiLevelType w:val="hybridMultilevel"/>
    <w:tmpl w:val="DFA20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774BF"/>
    <w:multiLevelType w:val="hybridMultilevel"/>
    <w:tmpl w:val="30FCB8C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2566A4"/>
    <w:multiLevelType w:val="hybridMultilevel"/>
    <w:tmpl w:val="C60C41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076DDF"/>
    <w:multiLevelType w:val="hybridMultilevel"/>
    <w:tmpl w:val="CC28C5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47D6E"/>
    <w:multiLevelType w:val="hybridMultilevel"/>
    <w:tmpl w:val="8938B280"/>
    <w:lvl w:ilvl="0" w:tplc="B62C277E">
      <w:start w:val="7"/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8C55E4"/>
    <w:multiLevelType w:val="hybridMultilevel"/>
    <w:tmpl w:val="A3323F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D204A2"/>
    <w:multiLevelType w:val="hybridMultilevel"/>
    <w:tmpl w:val="CF4C1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C790B"/>
    <w:multiLevelType w:val="hybridMultilevel"/>
    <w:tmpl w:val="4A262C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93B38"/>
    <w:multiLevelType w:val="hybridMultilevel"/>
    <w:tmpl w:val="1D58F8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D2250"/>
    <w:multiLevelType w:val="hybridMultilevel"/>
    <w:tmpl w:val="AD3A19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729B3"/>
    <w:multiLevelType w:val="multilevel"/>
    <w:tmpl w:val="FCC6F8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FBF3507"/>
    <w:multiLevelType w:val="hybridMultilevel"/>
    <w:tmpl w:val="02783064"/>
    <w:lvl w:ilvl="0" w:tplc="0C090001">
      <w:start w:val="1"/>
      <w:numFmt w:val="bullet"/>
      <w:lvlText w:val=""/>
      <w:lvlJc w:val="left"/>
      <w:pPr>
        <w:ind w:left="232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13" w15:restartNumberingAfterBreak="0">
    <w:nsid w:val="42F454CD"/>
    <w:multiLevelType w:val="hybridMultilevel"/>
    <w:tmpl w:val="21727378"/>
    <w:lvl w:ilvl="0" w:tplc="2960B72A">
      <w:start w:val="1"/>
      <w:numFmt w:val="decimal"/>
      <w:lvlText w:val="%1."/>
      <w:lvlJc w:val="left"/>
      <w:pPr>
        <w:ind w:left="360" w:hanging="360"/>
      </w:pPr>
      <w:rPr>
        <w:rFonts w:hint="default"/>
        <w:color w:val="0F4DBD"/>
        <w:sz w:val="28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5961D5"/>
    <w:multiLevelType w:val="hybridMultilevel"/>
    <w:tmpl w:val="DBB8AB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926E0D"/>
    <w:multiLevelType w:val="hybridMultilevel"/>
    <w:tmpl w:val="6122C234"/>
    <w:lvl w:ilvl="0" w:tplc="B62C277E">
      <w:start w:val="7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0D4DDD"/>
    <w:multiLevelType w:val="hybridMultilevel"/>
    <w:tmpl w:val="73ACF20A"/>
    <w:lvl w:ilvl="0" w:tplc="0C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A54678"/>
    <w:multiLevelType w:val="hybridMultilevel"/>
    <w:tmpl w:val="56242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9B3379"/>
    <w:multiLevelType w:val="hybridMultilevel"/>
    <w:tmpl w:val="BEB6D6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0C6F74"/>
    <w:multiLevelType w:val="hybridMultilevel"/>
    <w:tmpl w:val="BF8CE04E"/>
    <w:lvl w:ilvl="0" w:tplc="0C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D4622D8"/>
    <w:multiLevelType w:val="multilevel"/>
    <w:tmpl w:val="095C62B6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63904701"/>
    <w:multiLevelType w:val="multilevel"/>
    <w:tmpl w:val="FCC6F8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CB52964"/>
    <w:multiLevelType w:val="hybridMultilevel"/>
    <w:tmpl w:val="3154CD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7646C9"/>
    <w:multiLevelType w:val="hybridMultilevel"/>
    <w:tmpl w:val="9D125E2C"/>
    <w:lvl w:ilvl="0" w:tplc="98C68AD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7D627F"/>
    <w:multiLevelType w:val="hybridMultilevel"/>
    <w:tmpl w:val="F1A277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6C41A34"/>
    <w:multiLevelType w:val="hybridMultilevel"/>
    <w:tmpl w:val="DA0C9908"/>
    <w:lvl w:ilvl="0" w:tplc="0C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2729307">
    <w:abstractNumId w:val="22"/>
  </w:num>
  <w:num w:numId="2" w16cid:durableId="1719931262">
    <w:abstractNumId w:val="2"/>
  </w:num>
  <w:num w:numId="3" w16cid:durableId="669066040">
    <w:abstractNumId w:val="13"/>
  </w:num>
  <w:num w:numId="4" w16cid:durableId="975183272">
    <w:abstractNumId w:val="16"/>
  </w:num>
  <w:num w:numId="5" w16cid:durableId="2120221663">
    <w:abstractNumId w:val="12"/>
  </w:num>
  <w:num w:numId="6" w16cid:durableId="1031761212">
    <w:abstractNumId w:val="6"/>
  </w:num>
  <w:num w:numId="7" w16cid:durableId="1473478178">
    <w:abstractNumId w:val="18"/>
  </w:num>
  <w:num w:numId="8" w16cid:durableId="805508887">
    <w:abstractNumId w:val="11"/>
  </w:num>
  <w:num w:numId="9" w16cid:durableId="764695965">
    <w:abstractNumId w:val="3"/>
  </w:num>
  <w:num w:numId="10" w16cid:durableId="1415279136">
    <w:abstractNumId w:val="21"/>
  </w:num>
  <w:num w:numId="11" w16cid:durableId="1363045984">
    <w:abstractNumId w:val="4"/>
  </w:num>
  <w:num w:numId="12" w16cid:durableId="1442456515">
    <w:abstractNumId w:val="15"/>
  </w:num>
  <w:num w:numId="13" w16cid:durableId="453989160">
    <w:abstractNumId w:val="5"/>
  </w:num>
  <w:num w:numId="14" w16cid:durableId="1207907534">
    <w:abstractNumId w:val="25"/>
  </w:num>
  <w:num w:numId="15" w16cid:durableId="2001614801">
    <w:abstractNumId w:val="23"/>
  </w:num>
  <w:num w:numId="16" w16cid:durableId="822769853">
    <w:abstractNumId w:val="24"/>
  </w:num>
  <w:num w:numId="17" w16cid:durableId="1337072497">
    <w:abstractNumId w:val="0"/>
  </w:num>
  <w:num w:numId="18" w16cid:durableId="1159153975">
    <w:abstractNumId w:val="1"/>
  </w:num>
  <w:num w:numId="19" w16cid:durableId="161432377">
    <w:abstractNumId w:val="14"/>
  </w:num>
  <w:num w:numId="20" w16cid:durableId="822432282">
    <w:abstractNumId w:val="19"/>
  </w:num>
  <w:num w:numId="21" w16cid:durableId="1521242915">
    <w:abstractNumId w:val="8"/>
  </w:num>
  <w:num w:numId="22" w16cid:durableId="1622029309">
    <w:abstractNumId w:val="20"/>
  </w:num>
  <w:num w:numId="23" w16cid:durableId="1602444481">
    <w:abstractNumId w:val="7"/>
  </w:num>
  <w:num w:numId="24" w16cid:durableId="2106995352">
    <w:abstractNumId w:val="17"/>
  </w:num>
  <w:num w:numId="25" w16cid:durableId="2104639472">
    <w:abstractNumId w:val="9"/>
  </w:num>
  <w:num w:numId="26" w16cid:durableId="16576104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D7"/>
    <w:rsid w:val="00000993"/>
    <w:rsid w:val="00023727"/>
    <w:rsid w:val="00025F03"/>
    <w:rsid w:val="00040818"/>
    <w:rsid w:val="00046E47"/>
    <w:rsid w:val="000531B1"/>
    <w:rsid w:val="00053E0D"/>
    <w:rsid w:val="00072648"/>
    <w:rsid w:val="000C3982"/>
    <w:rsid w:val="000C6345"/>
    <w:rsid w:val="000E61F6"/>
    <w:rsid w:val="000F4059"/>
    <w:rsid w:val="00103F43"/>
    <w:rsid w:val="001046EE"/>
    <w:rsid w:val="00114A66"/>
    <w:rsid w:val="0012322A"/>
    <w:rsid w:val="00127BBE"/>
    <w:rsid w:val="001311D6"/>
    <w:rsid w:val="001377E3"/>
    <w:rsid w:val="001451B5"/>
    <w:rsid w:val="001472F8"/>
    <w:rsid w:val="0015445E"/>
    <w:rsid w:val="001546E2"/>
    <w:rsid w:val="00155EC9"/>
    <w:rsid w:val="00163786"/>
    <w:rsid w:val="00167749"/>
    <w:rsid w:val="001677E0"/>
    <w:rsid w:val="001815E9"/>
    <w:rsid w:val="001A212E"/>
    <w:rsid w:val="001A3AB7"/>
    <w:rsid w:val="001B6D9F"/>
    <w:rsid w:val="001E2579"/>
    <w:rsid w:val="001F4BD6"/>
    <w:rsid w:val="001F74B6"/>
    <w:rsid w:val="002039EC"/>
    <w:rsid w:val="00214E14"/>
    <w:rsid w:val="0024212F"/>
    <w:rsid w:val="00264F39"/>
    <w:rsid w:val="00297020"/>
    <w:rsid w:val="002A2722"/>
    <w:rsid w:val="002B46DE"/>
    <w:rsid w:val="002C2F2F"/>
    <w:rsid w:val="002C5D37"/>
    <w:rsid w:val="002D76A6"/>
    <w:rsid w:val="002F3D92"/>
    <w:rsid w:val="002F420C"/>
    <w:rsid w:val="002F6EB6"/>
    <w:rsid w:val="003078AE"/>
    <w:rsid w:val="0031569D"/>
    <w:rsid w:val="00325C06"/>
    <w:rsid w:val="00336457"/>
    <w:rsid w:val="003419B3"/>
    <w:rsid w:val="00363E27"/>
    <w:rsid w:val="003650E5"/>
    <w:rsid w:val="0039556E"/>
    <w:rsid w:val="00395E97"/>
    <w:rsid w:val="003976FD"/>
    <w:rsid w:val="003A6B63"/>
    <w:rsid w:val="003B1552"/>
    <w:rsid w:val="003B6CC5"/>
    <w:rsid w:val="003F5A8D"/>
    <w:rsid w:val="00404B0B"/>
    <w:rsid w:val="004366F1"/>
    <w:rsid w:val="00446D97"/>
    <w:rsid w:val="004500E7"/>
    <w:rsid w:val="0047052B"/>
    <w:rsid w:val="0047664A"/>
    <w:rsid w:val="004812DE"/>
    <w:rsid w:val="004944B7"/>
    <w:rsid w:val="004A3C21"/>
    <w:rsid w:val="004C5F20"/>
    <w:rsid w:val="0051195B"/>
    <w:rsid w:val="005356D2"/>
    <w:rsid w:val="00554DD7"/>
    <w:rsid w:val="005568EE"/>
    <w:rsid w:val="00592FB4"/>
    <w:rsid w:val="00595E95"/>
    <w:rsid w:val="005A7528"/>
    <w:rsid w:val="005B10A5"/>
    <w:rsid w:val="005C0806"/>
    <w:rsid w:val="005C0BCC"/>
    <w:rsid w:val="005D6242"/>
    <w:rsid w:val="005F45B8"/>
    <w:rsid w:val="00605AAE"/>
    <w:rsid w:val="006068F3"/>
    <w:rsid w:val="00636FF0"/>
    <w:rsid w:val="006424BC"/>
    <w:rsid w:val="00650CFE"/>
    <w:rsid w:val="00660E4D"/>
    <w:rsid w:val="00662196"/>
    <w:rsid w:val="006713D1"/>
    <w:rsid w:val="00687AA8"/>
    <w:rsid w:val="00697980"/>
    <w:rsid w:val="006D1D69"/>
    <w:rsid w:val="006E34D1"/>
    <w:rsid w:val="006F4502"/>
    <w:rsid w:val="006F4BB0"/>
    <w:rsid w:val="00700908"/>
    <w:rsid w:val="007225C8"/>
    <w:rsid w:val="00726EBC"/>
    <w:rsid w:val="00731B4D"/>
    <w:rsid w:val="007368A3"/>
    <w:rsid w:val="00746D1E"/>
    <w:rsid w:val="00760C4C"/>
    <w:rsid w:val="007611F7"/>
    <w:rsid w:val="00762A7C"/>
    <w:rsid w:val="00764674"/>
    <w:rsid w:val="00771FBF"/>
    <w:rsid w:val="00785508"/>
    <w:rsid w:val="00815575"/>
    <w:rsid w:val="0081798D"/>
    <w:rsid w:val="00817EA6"/>
    <w:rsid w:val="00820A74"/>
    <w:rsid w:val="0082224D"/>
    <w:rsid w:val="008400E5"/>
    <w:rsid w:val="00860635"/>
    <w:rsid w:val="008915A0"/>
    <w:rsid w:val="008A55D4"/>
    <w:rsid w:val="008E799C"/>
    <w:rsid w:val="00912538"/>
    <w:rsid w:val="00915ED9"/>
    <w:rsid w:val="00917ACB"/>
    <w:rsid w:val="00926774"/>
    <w:rsid w:val="00937C0A"/>
    <w:rsid w:val="00945F06"/>
    <w:rsid w:val="009502A6"/>
    <w:rsid w:val="009569C2"/>
    <w:rsid w:val="00964F9D"/>
    <w:rsid w:val="00966C6D"/>
    <w:rsid w:val="00967914"/>
    <w:rsid w:val="00971B0E"/>
    <w:rsid w:val="009726B3"/>
    <w:rsid w:val="00974F9F"/>
    <w:rsid w:val="00977945"/>
    <w:rsid w:val="009909BF"/>
    <w:rsid w:val="009936F6"/>
    <w:rsid w:val="009C17BB"/>
    <w:rsid w:val="009C17D2"/>
    <w:rsid w:val="009C5A03"/>
    <w:rsid w:val="009D6575"/>
    <w:rsid w:val="009E3A65"/>
    <w:rsid w:val="009E46FC"/>
    <w:rsid w:val="009F58E2"/>
    <w:rsid w:val="00A22059"/>
    <w:rsid w:val="00A32CF6"/>
    <w:rsid w:val="00A35A82"/>
    <w:rsid w:val="00A76E77"/>
    <w:rsid w:val="00A9060A"/>
    <w:rsid w:val="00AA2EEF"/>
    <w:rsid w:val="00AA31A4"/>
    <w:rsid w:val="00AD7E49"/>
    <w:rsid w:val="00AE5BC2"/>
    <w:rsid w:val="00B12A3D"/>
    <w:rsid w:val="00B17ABA"/>
    <w:rsid w:val="00B42694"/>
    <w:rsid w:val="00B521F0"/>
    <w:rsid w:val="00B70462"/>
    <w:rsid w:val="00BA2CC5"/>
    <w:rsid w:val="00BD28FD"/>
    <w:rsid w:val="00BD3555"/>
    <w:rsid w:val="00BD4388"/>
    <w:rsid w:val="00BE1CD8"/>
    <w:rsid w:val="00C136C2"/>
    <w:rsid w:val="00C26A72"/>
    <w:rsid w:val="00C2735F"/>
    <w:rsid w:val="00C344A6"/>
    <w:rsid w:val="00C34A25"/>
    <w:rsid w:val="00C40900"/>
    <w:rsid w:val="00C434FF"/>
    <w:rsid w:val="00CA4607"/>
    <w:rsid w:val="00CA4694"/>
    <w:rsid w:val="00CB358E"/>
    <w:rsid w:val="00CE3B5D"/>
    <w:rsid w:val="00D0365E"/>
    <w:rsid w:val="00D12389"/>
    <w:rsid w:val="00D154B2"/>
    <w:rsid w:val="00D15D6E"/>
    <w:rsid w:val="00D20147"/>
    <w:rsid w:val="00D21043"/>
    <w:rsid w:val="00D2233E"/>
    <w:rsid w:val="00D22E3F"/>
    <w:rsid w:val="00D23917"/>
    <w:rsid w:val="00D242D7"/>
    <w:rsid w:val="00D24A6C"/>
    <w:rsid w:val="00D27C29"/>
    <w:rsid w:val="00D34420"/>
    <w:rsid w:val="00D3565B"/>
    <w:rsid w:val="00D44A7A"/>
    <w:rsid w:val="00D50E69"/>
    <w:rsid w:val="00D83D5E"/>
    <w:rsid w:val="00D91508"/>
    <w:rsid w:val="00D97B11"/>
    <w:rsid w:val="00DA3C28"/>
    <w:rsid w:val="00DA4C04"/>
    <w:rsid w:val="00DB29E6"/>
    <w:rsid w:val="00DD7A7C"/>
    <w:rsid w:val="00DE0313"/>
    <w:rsid w:val="00DE18D1"/>
    <w:rsid w:val="00E121B1"/>
    <w:rsid w:val="00E33FE0"/>
    <w:rsid w:val="00E35F26"/>
    <w:rsid w:val="00E63536"/>
    <w:rsid w:val="00E6363A"/>
    <w:rsid w:val="00E731E5"/>
    <w:rsid w:val="00E97BB0"/>
    <w:rsid w:val="00EA47D8"/>
    <w:rsid w:val="00EA5931"/>
    <w:rsid w:val="00F072CB"/>
    <w:rsid w:val="00F167A0"/>
    <w:rsid w:val="00F20A79"/>
    <w:rsid w:val="00F85DFE"/>
    <w:rsid w:val="00FB0544"/>
    <w:rsid w:val="00FB5392"/>
    <w:rsid w:val="00FC05AD"/>
    <w:rsid w:val="00FC6ADB"/>
    <w:rsid w:val="00FE2D5C"/>
    <w:rsid w:val="00FF3E91"/>
    <w:rsid w:val="00FF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74C4085"/>
  <w15:chartTrackingRefBased/>
  <w15:docId w15:val="{1BF65778-6226-4C3B-A68E-B2373F4D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8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7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6A6"/>
  </w:style>
  <w:style w:type="paragraph" w:styleId="Footer">
    <w:name w:val="footer"/>
    <w:basedOn w:val="Normal"/>
    <w:link w:val="FooterChar"/>
    <w:uiPriority w:val="99"/>
    <w:unhideWhenUsed/>
    <w:rsid w:val="002D7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6A6"/>
  </w:style>
  <w:style w:type="table" w:styleId="TableGrid">
    <w:name w:val="Table Grid"/>
    <w:basedOn w:val="TableNormal"/>
    <w:uiPriority w:val="59"/>
    <w:rsid w:val="002D7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76A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76A6"/>
    <w:pPr>
      <w:ind w:left="720"/>
      <w:contextualSpacing/>
    </w:pPr>
  </w:style>
  <w:style w:type="paragraph" w:styleId="NoSpacing">
    <w:name w:val="No Spacing"/>
    <w:uiPriority w:val="1"/>
    <w:qFormat/>
    <w:rsid w:val="00155EC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2F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15575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51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59"/>
    <w:rsid w:val="00E35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E35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D20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GOVERNANCE\Branding\Renmark%20Paringa%20Council%20Brand\Stationary%20Templates\Letterheads\RPC%20Corporate\RPC_Letterhead-No_contact_detai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E46F406-68EF-4597-A728-4A4474840EE7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EA31F-E97E-4D85-B5AF-DA4E8B9DB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RPC_Letterhead-No_contact_details</Template>
  <TotalTime>511</TotalTime>
  <Pages>3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Whitbourne</dc:creator>
  <cp:keywords/>
  <dc:description/>
  <cp:lastModifiedBy>Stephanie Brookes</cp:lastModifiedBy>
  <cp:revision>32</cp:revision>
  <cp:lastPrinted>2023-04-05T06:10:00Z</cp:lastPrinted>
  <dcterms:created xsi:type="dcterms:W3CDTF">2023-04-04T02:39:00Z</dcterms:created>
  <dcterms:modified xsi:type="dcterms:W3CDTF">2024-04-23T01:15:00Z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